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5D77" w14:textId="0DAA402D" w:rsidR="00D05FD8" w:rsidRDefault="00B079F8" w:rsidP="00E27F9B">
      <w:pPr>
        <w:pStyle w:val="Beschriftung"/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1" locked="1" layoutInCell="1" allowOverlap="0" wp14:anchorId="0EBC2CF7" wp14:editId="61A1317F">
                <wp:simplePos x="0" y="0"/>
                <wp:positionH relativeFrom="column">
                  <wp:posOffset>4114800</wp:posOffset>
                </wp:positionH>
                <wp:positionV relativeFrom="page">
                  <wp:posOffset>291465</wp:posOffset>
                </wp:positionV>
                <wp:extent cx="2178050" cy="1457325"/>
                <wp:effectExtent l="0" t="0" r="0" b="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457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1318F" w14:textId="77777777" w:rsidR="005575C4" w:rsidRPr="00AC3624" w:rsidRDefault="005575C4" w:rsidP="005575C4">
                            <w:pPr>
                              <w:spacing w:before="0"/>
                              <w:rPr>
                                <w:b/>
                                <w:color w:val="005E75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C3624">
                              <w:rPr>
                                <w:b/>
                                <w:color w:val="005E75"/>
                                <w:sz w:val="20"/>
                                <w:szCs w:val="20"/>
                                <w:lang w:val="en-US"/>
                              </w:rPr>
                              <w:t>OeAD-GmbH</w:t>
                            </w:r>
                          </w:p>
                          <w:p w14:paraId="672A6659" w14:textId="24A86F4C" w:rsidR="005575C4" w:rsidRDefault="00F2362B" w:rsidP="005575C4">
                            <w:pPr>
                              <w:spacing w:before="0"/>
                              <w:rPr>
                                <w:b/>
                                <w:color w:val="005E75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2362B">
                              <w:rPr>
                                <w:b/>
                                <w:color w:val="005E75"/>
                                <w:sz w:val="20"/>
                                <w:szCs w:val="20"/>
                                <w:lang w:val="en-US"/>
                              </w:rPr>
                              <w:t>Austria’s Agency for Education and Internationalisation</w:t>
                            </w:r>
                          </w:p>
                          <w:p w14:paraId="356B93EE" w14:textId="77777777" w:rsidR="00F2362B" w:rsidRPr="00F2362B" w:rsidRDefault="00F2362B" w:rsidP="005575C4">
                            <w:pPr>
                              <w:spacing w:before="0"/>
                              <w:rPr>
                                <w:b/>
                                <w:color w:val="ED7D31"/>
                                <w:sz w:val="11"/>
                                <w:szCs w:val="11"/>
                                <w:lang w:val="en-US"/>
                              </w:rPr>
                            </w:pPr>
                          </w:p>
                          <w:p w14:paraId="153B40C2" w14:textId="530A3D12" w:rsidR="005575C4" w:rsidRPr="002E0A1A" w:rsidRDefault="00C62D5D" w:rsidP="005575C4">
                            <w:pPr>
                              <w:spacing w:before="0"/>
                              <w:contextualSpacing/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E0A1A">
                              <w:rPr>
                                <w:rFonts w:cs="Times New Roman (Textkörper CS)"/>
                                <w:color w:val="auto"/>
                                <w:spacing w:val="20"/>
                                <w:sz w:val="20"/>
                                <w:szCs w:val="20"/>
                                <w:lang w:val="en-US"/>
                              </w:rPr>
                              <w:t>DEPARTMENT</w:t>
                            </w:r>
                          </w:p>
                          <w:p w14:paraId="57FDCE8A" w14:textId="7FF4C59A" w:rsidR="00C62D5D" w:rsidRPr="00C62D5D" w:rsidRDefault="00C62D5D" w:rsidP="00054CE1">
                            <w:pPr>
                              <w:spacing w:before="0"/>
                              <w:contextualSpacing/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62D5D"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International Cooperation </w:t>
                            </w:r>
                            <w:r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C62D5D"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in Higher Education</w:t>
                            </w:r>
                          </w:p>
                          <w:p w14:paraId="2649AD20" w14:textId="55D9D09C" w:rsidR="00054CE1" w:rsidRPr="00C62D5D" w:rsidRDefault="00C62D5D" w:rsidP="00054CE1">
                            <w:pPr>
                              <w:spacing w:before="0"/>
                              <w:contextualSpacing/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62D5D"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Mobility </w:t>
                            </w:r>
                            <w:proofErr w:type="spellStart"/>
                            <w:r w:rsidRPr="00C62D5D"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Programmes</w:t>
                            </w:r>
                            <w:proofErr w:type="spellEnd"/>
                            <w:r w:rsidRPr="00C62D5D"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 and</w:t>
                            </w:r>
                            <w:r w:rsidR="003C487D"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2D5D">
                              <w:rPr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Cooperation</w:t>
                            </w:r>
                          </w:p>
                          <w:p w14:paraId="0A37501D" w14:textId="77777777" w:rsidR="005575C4" w:rsidRPr="00C62D5D" w:rsidRDefault="005575C4" w:rsidP="005575C4">
                            <w:pPr>
                              <w:spacing w:before="240"/>
                              <w:contextualSpacing/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DAB6C7B" w14:textId="77777777" w:rsidR="00921254" w:rsidRPr="00C62D5D" w:rsidRDefault="00921254" w:rsidP="00921254">
                            <w:pPr>
                              <w:spacing w:before="240"/>
                              <w:contextualSpacing/>
                              <w:rPr>
                                <w:b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C2CF7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24pt;margin-top:22.95pt;width:171.5pt;height:114.7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" o:allowoverlap="f" filled="f" stroked="f">
                <v:textbox>
                  <w:txbxContent>
                    <w:p w14:paraId="0DD1318F" w14:textId="77777777" w:rsidR="005575C4" w:rsidRPr="00AC3624" w:rsidRDefault="005575C4" w:rsidP="005575C4">
                      <w:pPr>
                        <w:spacing w:before="0"/>
                        <w:rPr>
                          <w:b/>
                          <w:color w:val="005E75"/>
                          <w:sz w:val="20"/>
                          <w:szCs w:val="20"/>
                          <w:lang w:val="en-US"/>
                        </w:rPr>
                      </w:pPr>
                      <w:r w:rsidRPr="00AC3624">
                        <w:rPr>
                          <w:b/>
                          <w:color w:val="005E75"/>
                          <w:sz w:val="20"/>
                          <w:szCs w:val="20"/>
                          <w:lang w:val="en-US"/>
                        </w:rPr>
                        <w:t>OeAD-GmbH</w:t>
                      </w:r>
                    </w:p>
                    <w:p w14:paraId="672A6659" w14:textId="24A86F4C" w:rsidR="005575C4" w:rsidRDefault="00F2362B" w:rsidP="005575C4">
                      <w:pPr>
                        <w:spacing w:before="0"/>
                        <w:rPr>
                          <w:b/>
                          <w:color w:val="005E75"/>
                          <w:sz w:val="20"/>
                          <w:szCs w:val="20"/>
                          <w:lang w:val="en-US"/>
                        </w:rPr>
                      </w:pPr>
                      <w:r w:rsidRPr="00F2362B">
                        <w:rPr>
                          <w:b/>
                          <w:color w:val="005E75"/>
                          <w:sz w:val="20"/>
                          <w:szCs w:val="20"/>
                          <w:lang w:val="en-US"/>
                        </w:rPr>
                        <w:t xml:space="preserve">Austria’s Agency for Education and </w:t>
                      </w:r>
                      <w:proofErr w:type="spellStart"/>
                      <w:r w:rsidRPr="00F2362B">
                        <w:rPr>
                          <w:b/>
                          <w:color w:val="005E75"/>
                          <w:sz w:val="20"/>
                          <w:szCs w:val="20"/>
                          <w:lang w:val="en-US"/>
                        </w:rPr>
                        <w:t>Internationalisation</w:t>
                      </w:r>
                      <w:proofErr w:type="spellEnd"/>
                    </w:p>
                    <w:p w14:paraId="356B93EE" w14:textId="77777777" w:rsidR="00F2362B" w:rsidRPr="00F2362B" w:rsidRDefault="00F2362B" w:rsidP="005575C4">
                      <w:pPr>
                        <w:spacing w:before="0"/>
                        <w:rPr>
                          <w:b/>
                          <w:color w:val="ED7D31"/>
                          <w:sz w:val="11"/>
                          <w:szCs w:val="11"/>
                          <w:lang w:val="en-US"/>
                        </w:rPr>
                      </w:pPr>
                    </w:p>
                    <w:p w14:paraId="153B40C2" w14:textId="530A3D12" w:rsidR="005575C4" w:rsidRPr="002E0A1A" w:rsidRDefault="00C62D5D" w:rsidP="005575C4">
                      <w:pPr>
                        <w:spacing w:before="0"/>
                        <w:contextualSpacing/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</w:pPr>
                      <w:r w:rsidRPr="002E0A1A">
                        <w:rPr>
                          <w:rFonts w:cs="Times New Roman (Textkörper CS)"/>
                          <w:color w:val="auto"/>
                          <w:spacing w:val="20"/>
                          <w:sz w:val="20"/>
                          <w:szCs w:val="20"/>
                          <w:lang w:val="en-US"/>
                        </w:rPr>
                        <w:t>DEPARTMENT</w:t>
                      </w:r>
                    </w:p>
                    <w:p w14:paraId="57FDCE8A" w14:textId="7FF4C59A" w:rsidR="00C62D5D" w:rsidRPr="00C62D5D" w:rsidRDefault="00C62D5D" w:rsidP="00054CE1">
                      <w:pPr>
                        <w:spacing w:before="0"/>
                        <w:contextualSpacing/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</w:pPr>
                      <w:r w:rsidRPr="00C62D5D"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  <w:t xml:space="preserve">International Cooperation </w:t>
                      </w:r>
                      <w:r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C62D5D"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  <w:t>in Higher Education</w:t>
                      </w:r>
                    </w:p>
                    <w:p w14:paraId="2649AD20" w14:textId="55D9D09C" w:rsidR="00054CE1" w:rsidRPr="00C62D5D" w:rsidRDefault="00C62D5D" w:rsidP="00054CE1">
                      <w:pPr>
                        <w:spacing w:before="0"/>
                        <w:contextualSpacing/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</w:pPr>
                      <w:r w:rsidRPr="00C62D5D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 xml:space="preserve">Mobility </w:t>
                      </w:r>
                      <w:proofErr w:type="spellStart"/>
                      <w:r w:rsidRPr="00C62D5D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Programmes</w:t>
                      </w:r>
                      <w:proofErr w:type="spellEnd"/>
                      <w:r w:rsidRPr="00C62D5D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 xml:space="preserve"> and</w:t>
                      </w:r>
                      <w:r w:rsidR="003C487D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62D5D">
                        <w:rPr>
                          <w:color w:val="auto"/>
                          <w:sz w:val="20"/>
                          <w:szCs w:val="20"/>
                          <w:lang w:val="en-US"/>
                        </w:rPr>
                        <w:t>Cooperation</w:t>
                      </w:r>
                    </w:p>
                    <w:p w14:paraId="0A37501D" w14:textId="77777777" w:rsidR="005575C4" w:rsidRPr="00C62D5D" w:rsidRDefault="005575C4" w:rsidP="005575C4">
                      <w:pPr>
                        <w:spacing w:before="240"/>
                        <w:contextualSpacing/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</w:pPr>
                    </w:p>
                    <w:p w14:paraId="5DAB6C7B" w14:textId="77777777" w:rsidR="00921254" w:rsidRPr="00C62D5D" w:rsidRDefault="00921254" w:rsidP="00921254">
                      <w:pPr>
                        <w:spacing w:before="240"/>
                        <w:contextualSpacing/>
                        <w:rPr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68053EC" w14:textId="64A2C215" w:rsidR="005575C4" w:rsidRDefault="005575C4" w:rsidP="00311CE2">
      <w:pPr>
        <w:spacing w:before="0"/>
        <w:rPr>
          <w:lang w:val="en-US"/>
        </w:rPr>
      </w:pPr>
    </w:p>
    <w:p w14:paraId="5A00313A" w14:textId="0FDCB72B" w:rsidR="00822438" w:rsidRPr="00085F07" w:rsidRDefault="00822438" w:rsidP="00F45564">
      <w:pPr>
        <w:rPr>
          <w:rFonts w:eastAsia="Times New Roman"/>
          <w:color w:val="005E75"/>
          <w:lang w:val="en-US"/>
        </w:rPr>
      </w:pPr>
      <w:r w:rsidRPr="00085F07">
        <w:rPr>
          <w:rFonts w:eastAsia="Times New Roman"/>
          <w:color w:val="005E75"/>
          <w:lang w:val="en-US"/>
        </w:rPr>
        <w:t>Name:</w:t>
      </w:r>
    </w:p>
    <w:p w14:paraId="16A94FEA" w14:textId="383D3884" w:rsidR="00F45564" w:rsidRPr="00085F07" w:rsidRDefault="00822438" w:rsidP="00822438">
      <w:pPr>
        <w:rPr>
          <w:rFonts w:eastAsia="Times New Roman"/>
          <w:color w:val="005E75"/>
          <w:lang w:val="en-US"/>
        </w:rPr>
      </w:pPr>
      <w:r w:rsidRPr="00085F07">
        <w:rPr>
          <w:rFonts w:eastAsia="Times New Roman"/>
          <w:color w:val="005E75"/>
          <w:lang w:val="en-US"/>
        </w:rPr>
        <w:t>Scholarship program</w:t>
      </w:r>
      <w:r w:rsidR="00F45564" w:rsidRPr="00085F07">
        <w:rPr>
          <w:rFonts w:eastAsia="Times New Roman"/>
          <w:color w:val="005E75"/>
          <w:lang w:val="en-US"/>
        </w:rPr>
        <w:t xml:space="preserve">me: </w:t>
      </w:r>
    </w:p>
    <w:p w14:paraId="39F99C62" w14:textId="77777777" w:rsidR="00E32F80" w:rsidRPr="00822438" w:rsidRDefault="00E32F80" w:rsidP="00311CE2">
      <w:pPr>
        <w:rPr>
          <w:lang w:val="en-US"/>
        </w:rPr>
      </w:pPr>
    </w:p>
    <w:p w14:paraId="529E0992" w14:textId="2D22F8B0" w:rsidR="00A1601B" w:rsidRPr="00A1601B" w:rsidRDefault="00A1601B" w:rsidP="4DFE071E">
      <w:pPr>
        <w:spacing w:after="120" w:line="259" w:lineRule="auto"/>
        <w:rPr>
          <w:rFonts w:eastAsia="Times New Roman"/>
          <w:b/>
          <w:bCs/>
          <w:color w:val="005E75"/>
          <w:sz w:val="32"/>
          <w:szCs w:val="32"/>
          <w:lang w:val="en-US"/>
        </w:rPr>
      </w:pPr>
      <w:r w:rsidRPr="00A1601B">
        <w:rPr>
          <w:rFonts w:eastAsia="Times New Roman"/>
          <w:b/>
          <w:bCs/>
          <w:color w:val="005E75"/>
          <w:sz w:val="32"/>
          <w:szCs w:val="32"/>
          <w:lang w:val="en-US"/>
        </w:rPr>
        <w:t xml:space="preserve">Reimbursement of travel expenses for incoming </w:t>
      </w:r>
      <w:r w:rsidR="00E32F80">
        <w:rPr>
          <w:rFonts w:eastAsia="Times New Roman"/>
          <w:b/>
          <w:bCs/>
          <w:color w:val="005E75"/>
          <w:sz w:val="32"/>
          <w:szCs w:val="32"/>
          <w:lang w:val="en-US"/>
        </w:rPr>
        <w:t xml:space="preserve">scholars </w:t>
      </w:r>
    </w:p>
    <w:p w14:paraId="7D7176FC" w14:textId="7527348E" w:rsidR="00972070" w:rsidRDefault="00E32F80" w:rsidP="4DFE071E">
      <w:pPr>
        <w:spacing w:after="120" w:line="259" w:lineRule="auto"/>
        <w:rPr>
          <w:sz w:val="22"/>
          <w:lang w:val="en-US"/>
        </w:rPr>
      </w:pPr>
      <w:r>
        <w:rPr>
          <w:rFonts w:eastAsia="Times New Roman"/>
          <w:color w:val="005E75"/>
          <w:sz w:val="22"/>
          <w:lang w:val="en-US"/>
        </w:rPr>
        <w:t>Subsidy</w:t>
      </w:r>
      <w:r w:rsidR="003C487D" w:rsidRPr="003C487D">
        <w:rPr>
          <w:sz w:val="22"/>
          <w:lang w:val="en-US"/>
        </w:rPr>
        <w:t xml:space="preserve"> </w:t>
      </w:r>
      <w:r w:rsidR="003C487D" w:rsidRPr="003C487D">
        <w:rPr>
          <w:rFonts w:eastAsia="Times New Roman"/>
          <w:color w:val="005E75"/>
          <w:sz w:val="22"/>
          <w:lang w:val="en-US"/>
        </w:rPr>
        <w:t xml:space="preserve">for travel expenses will only be paid out if the </w:t>
      </w:r>
      <w:r w:rsidR="003C487D" w:rsidRPr="003C487D">
        <w:rPr>
          <w:rFonts w:eastAsia="Times New Roman"/>
          <w:b/>
          <w:bCs/>
          <w:color w:val="005E75"/>
          <w:sz w:val="22"/>
          <w:lang w:val="en-US"/>
        </w:rPr>
        <w:t>complete</w:t>
      </w:r>
      <w:r w:rsidR="003C487D" w:rsidRPr="003C487D">
        <w:rPr>
          <w:rFonts w:eastAsia="Times New Roman"/>
          <w:color w:val="005E75"/>
          <w:sz w:val="22"/>
          <w:lang w:val="en-US"/>
        </w:rPr>
        <w:t xml:space="preserve"> statement has been submitted to the responsible OeAD Regional Office</w:t>
      </w:r>
      <w:r w:rsidR="00085F07">
        <w:rPr>
          <w:rFonts w:eastAsia="Times New Roman"/>
          <w:color w:val="005E75"/>
          <w:sz w:val="22"/>
          <w:lang w:val="en-US"/>
        </w:rPr>
        <w:t xml:space="preserve"> </w:t>
      </w:r>
      <w:r w:rsidR="00085F07" w:rsidRPr="00085F07">
        <w:rPr>
          <w:rFonts w:eastAsia="Times New Roman"/>
          <w:b/>
          <w:bCs/>
          <w:color w:val="005E75"/>
          <w:sz w:val="22"/>
          <w:lang w:val="en-US"/>
        </w:rPr>
        <w:t xml:space="preserve">as </w:t>
      </w:r>
      <w:r w:rsidR="00301DF7">
        <w:rPr>
          <w:rFonts w:eastAsia="Times New Roman"/>
          <w:b/>
          <w:bCs/>
          <w:color w:val="005E75"/>
          <w:sz w:val="22"/>
          <w:lang w:val="en-US"/>
        </w:rPr>
        <w:t>a single</w:t>
      </w:r>
      <w:r w:rsidR="00085F07" w:rsidRPr="00085F07">
        <w:rPr>
          <w:rFonts w:eastAsia="Times New Roman"/>
          <w:b/>
          <w:bCs/>
          <w:color w:val="005E75"/>
          <w:sz w:val="22"/>
          <w:lang w:val="en-US"/>
        </w:rPr>
        <w:t xml:space="preserve"> </w:t>
      </w:r>
      <w:r w:rsidR="000C39DD" w:rsidRPr="00085F07">
        <w:rPr>
          <w:rFonts w:eastAsia="Times New Roman"/>
          <w:b/>
          <w:bCs/>
          <w:color w:val="005E75"/>
          <w:sz w:val="22"/>
          <w:lang w:val="en-US"/>
        </w:rPr>
        <w:t>PDF document</w:t>
      </w:r>
      <w:r w:rsidR="003C487D" w:rsidRPr="003C487D">
        <w:rPr>
          <w:rFonts w:eastAsia="Times New Roman"/>
          <w:color w:val="005E75"/>
          <w:sz w:val="22"/>
          <w:lang w:val="en-US"/>
        </w:rPr>
        <w:t>.</w:t>
      </w:r>
      <w:r w:rsidR="003C487D" w:rsidRPr="003C487D">
        <w:rPr>
          <w:sz w:val="22"/>
          <w:lang w:val="en-US"/>
        </w:rPr>
        <w:t xml:space="preserve"> </w:t>
      </w:r>
      <w:r w:rsidR="00085F07">
        <w:rPr>
          <w:sz w:val="22"/>
          <w:lang w:val="en-US"/>
        </w:rPr>
        <w:t xml:space="preserve">Please note: </w:t>
      </w:r>
      <w:r w:rsidR="00972070" w:rsidRPr="00972070">
        <w:rPr>
          <w:sz w:val="22"/>
          <w:lang w:val="en-US"/>
        </w:rPr>
        <w:t>You are only entitled to a travel allowance as part of your scholarship if it is explicitly stated in your award letter.</w:t>
      </w:r>
    </w:p>
    <w:p w14:paraId="12974BF7" w14:textId="01BC0695" w:rsidR="3B3B4B73" w:rsidRPr="00F45564" w:rsidRDefault="00D0618C" w:rsidP="4DFE071E">
      <w:pPr>
        <w:spacing w:after="120" w:line="259" w:lineRule="auto"/>
        <w:rPr>
          <w:szCs w:val="24"/>
          <w:lang w:val="en-US"/>
        </w:rPr>
      </w:pPr>
      <w:r w:rsidRPr="00F45564">
        <w:rPr>
          <w:szCs w:val="24"/>
          <w:lang w:val="en-US"/>
        </w:rPr>
        <w:t xml:space="preserve">I hereby confirm that all receipts listed in the </w:t>
      </w:r>
      <w:r w:rsidR="003C487D" w:rsidRPr="00F45564">
        <w:rPr>
          <w:szCs w:val="24"/>
          <w:lang w:val="en-US"/>
        </w:rPr>
        <w:t>table</w:t>
      </w:r>
      <w:r w:rsidRPr="00F45564">
        <w:rPr>
          <w:szCs w:val="24"/>
          <w:lang w:val="en-US"/>
        </w:rPr>
        <w:t xml:space="preserve"> below have not been or will not be submitted to any other funding body</w:t>
      </w:r>
      <w:r w:rsidR="7824C60B" w:rsidRPr="00F45564">
        <w:rPr>
          <w:szCs w:val="24"/>
          <w:lang w:val="en-US"/>
        </w:rPr>
        <w:t xml:space="preserve">. </w:t>
      </w:r>
    </w:p>
    <w:p w14:paraId="7B33209D" w14:textId="73771DF2" w:rsidR="00F45564" w:rsidRDefault="00841C99" w:rsidP="00185CD9">
      <w:pPr>
        <w:rPr>
          <w:lang w:val="en-US"/>
        </w:rPr>
      </w:pPr>
      <w:r w:rsidRPr="002E0A1A">
        <w:rPr>
          <w:rFonts w:eastAsia="Times New Roman"/>
          <w:color w:val="005E75"/>
          <w:lang w:val="en-US"/>
        </w:rPr>
        <w:t>Da</w:t>
      </w:r>
      <w:r w:rsidR="00D0618C" w:rsidRPr="002E0A1A">
        <w:rPr>
          <w:rFonts w:eastAsia="Times New Roman"/>
          <w:color w:val="005E75"/>
          <w:lang w:val="en-US"/>
        </w:rPr>
        <w:t>te</w:t>
      </w:r>
      <w:r w:rsidRPr="002E0A1A">
        <w:rPr>
          <w:rFonts w:eastAsia="Times New Roman"/>
          <w:color w:val="005E75"/>
          <w:lang w:val="en-US"/>
        </w:rPr>
        <w:t xml:space="preserve"> </w:t>
      </w:r>
      <w:r w:rsidR="00D0618C" w:rsidRPr="002E0A1A">
        <w:rPr>
          <w:rFonts w:eastAsia="Times New Roman"/>
          <w:color w:val="005E75"/>
          <w:lang w:val="en-US"/>
        </w:rPr>
        <w:t>a</w:t>
      </w:r>
      <w:r w:rsidRPr="002E0A1A">
        <w:rPr>
          <w:rFonts w:eastAsia="Times New Roman"/>
          <w:color w:val="005E75"/>
          <w:lang w:val="en-US"/>
        </w:rPr>
        <w:t xml:space="preserve">nd </w:t>
      </w:r>
      <w:r w:rsidR="00D0618C" w:rsidRPr="002E0A1A">
        <w:rPr>
          <w:rFonts w:eastAsia="Times New Roman"/>
          <w:color w:val="005E75"/>
          <w:lang w:val="en-US"/>
        </w:rPr>
        <w:t>signature</w:t>
      </w:r>
      <w:r w:rsidRPr="002E0A1A">
        <w:rPr>
          <w:rFonts w:eastAsia="Times New Roman"/>
          <w:color w:val="005E75"/>
          <w:lang w:val="en-US"/>
        </w:rPr>
        <w:t>:</w:t>
      </w:r>
      <w:r w:rsidRPr="002E0A1A">
        <w:rPr>
          <w:lang w:val="en-US"/>
        </w:rPr>
        <w:t xml:space="preserve"> </w:t>
      </w:r>
    </w:p>
    <w:p w14:paraId="03C4FA47" w14:textId="77777777" w:rsidR="00F45564" w:rsidRPr="00F45564" w:rsidRDefault="00F45564" w:rsidP="00185CD9">
      <w:pPr>
        <w:rPr>
          <w:lang w:val="en-US"/>
        </w:rPr>
      </w:pPr>
    </w:p>
    <w:p w14:paraId="2BCFEF74" w14:textId="4A6F8F68" w:rsidR="6DFA45A4" w:rsidRPr="002E0A1A" w:rsidRDefault="00D0618C" w:rsidP="4DFE071E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20" w:line="259" w:lineRule="auto"/>
        <w:rPr>
          <w:color w:val="000000" w:themeColor="text1"/>
          <w:sz w:val="22"/>
          <w:lang w:val="en-US"/>
        </w:rPr>
      </w:pPr>
      <w:r w:rsidRPr="00D0618C">
        <w:rPr>
          <w:sz w:val="22"/>
          <w:lang w:val="en-US"/>
        </w:rPr>
        <w:t xml:space="preserve">All </w:t>
      </w:r>
      <w:r w:rsidR="00C62D5D">
        <w:rPr>
          <w:i/>
          <w:iCs/>
          <w:sz w:val="22"/>
          <w:lang w:val="en-US"/>
        </w:rPr>
        <w:t>documents</w:t>
      </w:r>
      <w:r w:rsidRPr="00D0618C">
        <w:rPr>
          <w:sz w:val="22"/>
          <w:lang w:val="en-US"/>
        </w:rPr>
        <w:t xml:space="preserve"> that are not issued in </w:t>
      </w:r>
      <w:r w:rsidRPr="00D0618C">
        <w:rPr>
          <w:b/>
          <w:bCs/>
          <w:sz w:val="22"/>
          <w:lang w:val="en-US"/>
        </w:rPr>
        <w:t>German or English</w:t>
      </w:r>
      <w:r w:rsidRPr="00D0618C">
        <w:rPr>
          <w:sz w:val="22"/>
          <w:lang w:val="en-US"/>
        </w:rPr>
        <w:t xml:space="preserve"> must be </w:t>
      </w:r>
      <w:hyperlink r:id="rId10" w:history="1">
        <w:r w:rsidRPr="005C58A3">
          <w:rPr>
            <w:rStyle w:val="Hyperlink"/>
            <w:color w:val="006666"/>
            <w:sz w:val="22"/>
            <w:lang w:val="en-US"/>
          </w:rPr>
          <w:t>translated</w:t>
        </w:r>
      </w:hyperlink>
      <w:r w:rsidRPr="00D0618C">
        <w:rPr>
          <w:sz w:val="22"/>
          <w:lang w:val="en-US"/>
        </w:rPr>
        <w:t xml:space="preserve"> and </w:t>
      </w:r>
      <w:hyperlink r:id="rId11" w:history="1">
        <w:r w:rsidRPr="005C58A3">
          <w:rPr>
            <w:rStyle w:val="Hyperlink"/>
            <w:color w:val="006666"/>
            <w:sz w:val="22"/>
            <w:lang w:val="en-US"/>
          </w:rPr>
          <w:t>converted</w:t>
        </w:r>
      </w:hyperlink>
      <w:r w:rsidRPr="00D0618C">
        <w:rPr>
          <w:sz w:val="22"/>
          <w:lang w:val="en-US"/>
        </w:rPr>
        <w:t xml:space="preserve"> into </w:t>
      </w:r>
      <w:r>
        <w:rPr>
          <w:b/>
          <w:bCs/>
          <w:sz w:val="22"/>
          <w:lang w:val="en-US"/>
        </w:rPr>
        <w:t>E</w:t>
      </w:r>
      <w:r w:rsidRPr="00D0618C">
        <w:rPr>
          <w:b/>
          <w:bCs/>
          <w:sz w:val="22"/>
          <w:lang w:val="en-US"/>
        </w:rPr>
        <w:t>uros</w:t>
      </w:r>
      <w:r w:rsidRPr="00D0618C">
        <w:rPr>
          <w:sz w:val="22"/>
          <w:lang w:val="en-US"/>
        </w:rPr>
        <w:t xml:space="preserve"> (see </w:t>
      </w:r>
      <w:r>
        <w:rPr>
          <w:sz w:val="22"/>
          <w:lang w:val="en-US"/>
        </w:rPr>
        <w:t>links</w:t>
      </w:r>
      <w:r w:rsidRPr="00D0618C">
        <w:rPr>
          <w:sz w:val="22"/>
          <w:lang w:val="en-US"/>
        </w:rPr>
        <w:t xml:space="preserve">). Receipts in foreign currency must </w:t>
      </w:r>
      <w:r w:rsidR="00085F07">
        <w:rPr>
          <w:sz w:val="22"/>
          <w:lang w:val="en-US"/>
        </w:rPr>
        <w:t>exclusively</w:t>
      </w:r>
      <w:r w:rsidRPr="00D0618C">
        <w:rPr>
          <w:sz w:val="22"/>
          <w:lang w:val="en-US"/>
        </w:rPr>
        <w:t xml:space="preserve"> be converted using the OANDA currency converter with the “Interbank Rate ±0%” on the date the receipt was issued. This calculation</w:t>
      </w:r>
      <w:r w:rsidR="00085F07">
        <w:rPr>
          <w:sz w:val="22"/>
          <w:lang w:val="en-US"/>
        </w:rPr>
        <w:t xml:space="preserve"> record</w:t>
      </w:r>
      <w:r w:rsidRPr="00D0618C">
        <w:rPr>
          <w:sz w:val="22"/>
          <w:lang w:val="en-US"/>
        </w:rPr>
        <w:t xml:space="preserve"> </w:t>
      </w:r>
      <w:proofErr w:type="gramStart"/>
      <w:r w:rsidR="00085F07">
        <w:rPr>
          <w:sz w:val="22"/>
          <w:lang w:val="en-US"/>
        </w:rPr>
        <w:t>has to</w:t>
      </w:r>
      <w:proofErr w:type="gramEnd"/>
      <w:r w:rsidRPr="00D0618C">
        <w:rPr>
          <w:sz w:val="22"/>
          <w:lang w:val="en-US"/>
        </w:rPr>
        <w:t xml:space="preserve"> be attached to the respective receipt</w:t>
      </w:r>
      <w:r w:rsidR="00085F07">
        <w:rPr>
          <w:sz w:val="22"/>
          <w:lang w:val="en-US"/>
        </w:rPr>
        <w:t>(s)</w:t>
      </w:r>
      <w:r w:rsidRPr="00D0618C">
        <w:rPr>
          <w:sz w:val="22"/>
          <w:lang w:val="en-US"/>
        </w:rPr>
        <w:t>.</w:t>
      </w:r>
    </w:p>
    <w:tbl>
      <w:tblPr>
        <w:tblStyle w:val="Tabellenraster"/>
        <w:tblW w:w="9304" w:type="dxa"/>
        <w:tblLayout w:type="fixed"/>
        <w:tblLook w:val="06A0" w:firstRow="1" w:lastRow="0" w:firstColumn="1" w:lastColumn="0" w:noHBand="1" w:noVBand="1"/>
      </w:tblPr>
      <w:tblGrid>
        <w:gridCol w:w="983"/>
        <w:gridCol w:w="992"/>
        <w:gridCol w:w="1134"/>
        <w:gridCol w:w="1984"/>
        <w:gridCol w:w="1843"/>
        <w:gridCol w:w="1240"/>
        <w:gridCol w:w="1128"/>
      </w:tblGrid>
      <w:tr w:rsidR="00093110" w:rsidRPr="00EF00AB" w14:paraId="5136F0C0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8CBF910" w14:textId="3C50DCCD" w:rsidR="00093110" w:rsidRPr="00EF00AB" w:rsidRDefault="00C62D5D" w:rsidP="4DFE071E">
            <w:pPr>
              <w:spacing w:before="0" w:line="259" w:lineRule="auto"/>
              <w:jc w:val="center"/>
            </w:pPr>
            <w:proofErr w:type="spellStart"/>
            <w:r>
              <w:rPr>
                <w:rFonts w:cs="Calibri"/>
                <w:color w:val="000000" w:themeColor="text1"/>
                <w:sz w:val="22"/>
              </w:rPr>
              <w:t>Invoice</w:t>
            </w:r>
            <w:proofErr w:type="spellEnd"/>
            <w:r w:rsidR="00093110" w:rsidRPr="4DFE071E">
              <w:rPr>
                <w:rFonts w:cs="Calibri"/>
                <w:color w:val="000000" w:themeColor="text1"/>
                <w:sz w:val="22"/>
              </w:rPr>
              <w:t xml:space="preserve"> </w:t>
            </w:r>
            <w:proofErr w:type="spellStart"/>
            <w:r w:rsidR="003C487D">
              <w:rPr>
                <w:rFonts w:cs="Calibri"/>
                <w:color w:val="000000" w:themeColor="text1"/>
                <w:sz w:val="22"/>
              </w:rPr>
              <w:t>No</w:t>
            </w:r>
            <w:proofErr w:type="spellEnd"/>
            <w:r w:rsidR="003C487D">
              <w:rPr>
                <w:rFonts w:cs="Calibri"/>
                <w:color w:val="000000" w:themeColor="text1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9FA3511" w14:textId="6B806F74" w:rsidR="00093110" w:rsidRPr="00093110" w:rsidRDefault="00C62D5D" w:rsidP="4DFE071E">
            <w:pPr>
              <w:spacing w:before="0" w:line="259" w:lineRule="auto"/>
              <w:jc w:val="center"/>
              <w:rPr>
                <w:rFonts w:cs="Calibri"/>
                <w:color w:val="000000" w:themeColor="text1"/>
                <w:sz w:val="22"/>
              </w:rPr>
            </w:pPr>
            <w:r>
              <w:rPr>
                <w:rFonts w:cs="Calibri"/>
                <w:color w:val="000000" w:themeColor="text1"/>
                <w:sz w:val="22"/>
              </w:rPr>
              <w:t>D</w:t>
            </w:r>
            <w:r w:rsidR="00D0618C">
              <w:rPr>
                <w:rFonts w:cs="Calibri"/>
                <w:color w:val="000000" w:themeColor="text1"/>
                <w:sz w:val="22"/>
              </w:rPr>
              <w:t>ate</w:t>
            </w: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D4FAEF2" w14:textId="786CD442" w:rsidR="00093110" w:rsidRPr="00EF00AB" w:rsidRDefault="00C62D5D" w:rsidP="4DFE071E">
            <w:pPr>
              <w:spacing w:before="0" w:line="259" w:lineRule="auto"/>
              <w:jc w:val="center"/>
            </w:pPr>
            <w:r>
              <w:rPr>
                <w:rFonts w:cs="Calibri"/>
                <w:color w:val="000000" w:themeColor="text1"/>
                <w:sz w:val="22"/>
              </w:rPr>
              <w:t>R</w:t>
            </w:r>
            <w:r w:rsidR="00D0618C">
              <w:rPr>
                <w:rFonts w:cs="Calibri"/>
                <w:color w:val="000000" w:themeColor="text1"/>
                <w:sz w:val="22"/>
              </w:rPr>
              <w:t>oute</w:t>
            </w:r>
          </w:p>
        </w:tc>
        <w:tc>
          <w:tcPr>
            <w:tcW w:w="1984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vAlign w:val="center"/>
          </w:tcPr>
          <w:p w14:paraId="3C40D4FA" w14:textId="52BC93CB" w:rsidR="00093110" w:rsidRPr="00EF00AB" w:rsidRDefault="00C62D5D" w:rsidP="4DFE071E">
            <w:pPr>
              <w:spacing w:before="0" w:line="259" w:lineRule="auto"/>
              <w:jc w:val="center"/>
            </w:pPr>
            <w:r>
              <w:t>Transportation</w:t>
            </w:r>
            <w:r w:rsidR="00E27F9B">
              <w:t xml:space="preserve"> </w:t>
            </w:r>
            <w:r w:rsidR="00093110" w:rsidRPr="4DFE071E">
              <w:rPr>
                <w:rFonts w:cs="Calibri"/>
                <w:color w:val="000000" w:themeColor="text1"/>
                <w:sz w:val="22"/>
                <w:vertAlign w:val="superscript"/>
              </w:rPr>
              <w:t>[</w:t>
            </w:r>
            <w:r w:rsidR="00093110">
              <w:rPr>
                <w:rFonts w:cs="Calibri"/>
                <w:color w:val="000000" w:themeColor="text1"/>
                <w:sz w:val="22"/>
                <w:vertAlign w:val="superscript"/>
              </w:rPr>
              <w:t>1</w:t>
            </w:r>
            <w:r w:rsidR="00093110" w:rsidRPr="4DFE071E">
              <w:rPr>
                <w:rFonts w:cs="Calibri"/>
                <w:color w:val="000000" w:themeColor="text1"/>
                <w:sz w:val="22"/>
                <w:vertAlign w:val="superscript"/>
              </w:rPr>
              <w:t>]</w:t>
            </w:r>
          </w:p>
        </w:tc>
        <w:tc>
          <w:tcPr>
            <w:tcW w:w="1843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F9FD577" w14:textId="4239C1F5" w:rsidR="00093110" w:rsidRPr="00EF00AB" w:rsidRDefault="00C62D5D" w:rsidP="4DFE071E">
            <w:pPr>
              <w:spacing w:before="0"/>
              <w:jc w:val="center"/>
              <w:rPr>
                <w:rFonts w:cs="Calibri"/>
                <w:color w:val="000000" w:themeColor="text1"/>
                <w:sz w:val="22"/>
              </w:rPr>
            </w:pPr>
            <w:r w:rsidRPr="007427AE">
              <w:rPr>
                <w:rFonts w:cs="Calibri"/>
                <w:color w:val="000000" w:themeColor="text1"/>
                <w:sz w:val="22"/>
                <w:lang w:val="en-US"/>
              </w:rPr>
              <w:t>D</w:t>
            </w:r>
            <w:r w:rsidR="009030BF" w:rsidRPr="007427AE">
              <w:rPr>
                <w:rFonts w:cs="Calibri"/>
                <w:color w:val="000000" w:themeColor="text1"/>
                <w:sz w:val="22"/>
                <w:lang w:val="en-US"/>
              </w:rPr>
              <w:t xml:space="preserve">ocument </w:t>
            </w:r>
            <w:r w:rsidR="009030BF" w:rsidRPr="003C487D">
              <w:rPr>
                <w:rFonts w:cs="Calibri"/>
                <w:color w:val="000000" w:themeColor="text1"/>
                <w:sz w:val="22"/>
                <w:lang w:val="en-US"/>
              </w:rPr>
              <w:t>type</w:t>
            </w:r>
            <w:r w:rsidR="00093110" w:rsidRPr="003C487D">
              <w:rPr>
                <w:rFonts w:cs="Calibri"/>
                <w:color w:val="000000" w:themeColor="text1"/>
                <w:sz w:val="22"/>
                <w:lang w:val="en-US"/>
              </w:rPr>
              <w:t xml:space="preserve"> </w:t>
            </w:r>
            <w:r w:rsidR="00093110" w:rsidRPr="003C487D">
              <w:rPr>
                <w:rFonts w:cs="Calibri"/>
                <w:color w:val="000000" w:themeColor="text1"/>
                <w:sz w:val="22"/>
                <w:vertAlign w:val="superscript"/>
                <w:lang w:val="en-US"/>
              </w:rPr>
              <w:t>[2]</w:t>
            </w:r>
          </w:p>
        </w:tc>
        <w:tc>
          <w:tcPr>
            <w:tcW w:w="1240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366F9CC" w14:textId="0E014DEF" w:rsidR="00093110" w:rsidRPr="008304D1" w:rsidRDefault="009030BF" w:rsidP="4DFE071E">
            <w:pPr>
              <w:spacing w:before="0"/>
              <w:jc w:val="center"/>
              <w:rPr>
                <w:rFonts w:cs="Calibri"/>
                <w:color w:val="000000" w:themeColor="text1"/>
                <w:sz w:val="22"/>
                <w:vertAlign w:val="superscript"/>
              </w:rPr>
            </w:pPr>
            <w:r w:rsidRPr="006D7760">
              <w:rPr>
                <w:rFonts w:cs="Calibri"/>
                <w:color w:val="000000" w:themeColor="text1"/>
                <w:sz w:val="22"/>
                <w:lang w:val="en-US"/>
              </w:rPr>
              <w:t xml:space="preserve">Payment </w:t>
            </w:r>
            <w:r w:rsidRPr="00AC3624">
              <w:rPr>
                <w:rFonts w:cs="Calibri"/>
                <w:color w:val="000000" w:themeColor="text1"/>
                <w:sz w:val="22"/>
                <w:lang w:val="en-US"/>
              </w:rPr>
              <w:t>method</w:t>
            </w:r>
            <w:r w:rsidR="006C76F6" w:rsidRPr="00AC3624">
              <w:rPr>
                <w:rFonts w:cs="Calibri"/>
                <w:color w:val="000000" w:themeColor="text1"/>
                <w:sz w:val="22"/>
                <w:lang w:val="en-US"/>
              </w:rPr>
              <w:t xml:space="preserve"> </w:t>
            </w:r>
            <w:r w:rsidR="00EE4237" w:rsidRPr="00AC3624">
              <w:rPr>
                <w:rFonts w:cs="Calibri"/>
                <w:color w:val="000000" w:themeColor="text1"/>
                <w:sz w:val="22"/>
                <w:vertAlign w:val="superscript"/>
                <w:lang w:val="en-US"/>
              </w:rPr>
              <w:t>(3]</w:t>
            </w:r>
          </w:p>
        </w:tc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1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78428B1" w14:textId="61582C1E" w:rsidR="00093110" w:rsidRPr="00EF00AB" w:rsidRDefault="009030BF" w:rsidP="4DFE071E">
            <w:pPr>
              <w:spacing w:before="0" w:line="259" w:lineRule="auto"/>
              <w:jc w:val="center"/>
            </w:pPr>
            <w:r>
              <w:rPr>
                <w:rFonts w:cs="Calibri"/>
                <w:color w:val="000000" w:themeColor="text1"/>
                <w:sz w:val="22"/>
              </w:rPr>
              <w:t xml:space="preserve">In </w:t>
            </w:r>
            <w:r w:rsidR="00093110" w:rsidRPr="4DFE071E">
              <w:rPr>
                <w:rFonts w:cs="Calibri"/>
                <w:color w:val="000000" w:themeColor="text1"/>
                <w:sz w:val="22"/>
              </w:rPr>
              <w:t>Euro</w:t>
            </w:r>
          </w:p>
        </w:tc>
      </w:tr>
      <w:tr w:rsidR="005576CB" w:rsidRPr="00BF2F4E" w14:paraId="3C053D37" w14:textId="77777777" w:rsidTr="00E32F80">
        <w:trPr>
          <w:trHeight w:val="571"/>
        </w:trPr>
        <w:tc>
          <w:tcPr>
            <w:tcW w:w="983" w:type="dxa"/>
            <w:tcBorders>
              <w:top w:val="single" w:sz="1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BBA05A4" w14:textId="61B2C11E" w:rsidR="005576CB" w:rsidRPr="00EE4237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000000" w:themeColor="text1"/>
                <w:szCs w:val="24"/>
              </w:rPr>
            </w:pPr>
            <w:r w:rsidRPr="00EE4237">
              <w:rPr>
                <w:rFonts w:cs="Calibri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1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83F8D93" w14:textId="2141C87A" w:rsidR="005576CB" w:rsidRPr="00EE4237" w:rsidRDefault="005576CB" w:rsidP="005576CB">
            <w:pPr>
              <w:spacing w:before="0" w:line="259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B73415" w14:textId="73F42190" w:rsidR="005576CB" w:rsidRPr="00EE4237" w:rsidRDefault="005576CB" w:rsidP="005576CB">
            <w:pPr>
              <w:spacing w:before="0" w:line="259" w:lineRule="auto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1394003620"/>
            <w:placeholder>
              <w:docPart w:val="A7FF196D44AF4EB7A6B56F14729F2F42"/>
            </w:placeholder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1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37695521" w14:textId="5B914914" w:rsidR="005576CB" w:rsidRPr="00EE4237" w:rsidRDefault="00BF2F4E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-1746947073"/>
            <w:placeholder>
              <w:docPart w:val="0EF0B6EDE9034632A2B9D30F39376DFD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1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6422A70F" w14:textId="1DE03FD2" w:rsidR="005576CB" w:rsidRPr="008304D1" w:rsidRDefault="00BF2F4E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  <w:lang w:val="en-US"/>
            </w:rPr>
            <w:alias w:val="Payment method"/>
            <w:tag w:val="Payment method"/>
            <w:id w:val="-1480296867"/>
            <w:placeholder>
              <w:docPart w:val="3A136E756F174A389F76391A4F9E304B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1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3D01134B" w14:textId="079D79B0" w:rsidR="005576CB" w:rsidRPr="00BF2F4E" w:rsidRDefault="00BF2F4E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  <w:lang w:val="en-US"/>
                  </w:rPr>
                </w:pPr>
                <w:r w:rsidRPr="00BF2F4E">
                  <w:rPr>
                    <w:rFonts w:cs="Calibri"/>
                    <w:color w:val="auto"/>
                    <w:sz w:val="20"/>
                    <w:szCs w:val="20"/>
                    <w:lang w:val="en-US"/>
                  </w:rPr>
                  <w:t>choose an element</w:t>
                </w:r>
              </w:p>
            </w:tc>
          </w:sdtContent>
        </w:sdt>
        <w:tc>
          <w:tcPr>
            <w:tcW w:w="1128" w:type="dxa"/>
            <w:tcBorders>
              <w:top w:val="single" w:sz="1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195B23B" w14:textId="56032048" w:rsidR="005576CB" w:rsidRPr="00BF2F4E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auto"/>
                <w:szCs w:val="24"/>
                <w:lang w:val="en-US"/>
              </w:rPr>
            </w:pPr>
          </w:p>
        </w:tc>
      </w:tr>
      <w:tr w:rsidR="005576CB" w14:paraId="260A0597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9A303A" w14:textId="5C11FAB1" w:rsidR="005576CB" w:rsidRPr="00EE4237" w:rsidRDefault="005576CB" w:rsidP="005D4E2C">
            <w:pPr>
              <w:spacing w:before="120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EE4237">
              <w:rPr>
                <w:rFonts w:cs="Calibri"/>
                <w:b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B74C953" w14:textId="49E41F56" w:rsidR="005576CB" w:rsidRPr="00EE4237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71247DE" w14:textId="2038282D" w:rsidR="005D4E2C" w:rsidRPr="00EE4237" w:rsidRDefault="005D4E2C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1379435793"/>
            <w:placeholder>
              <w:docPart w:val="DF9121BF608341DB88A860320897DF9E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13DB3430" w14:textId="1ECAC48C" w:rsidR="005576CB" w:rsidRPr="002E0A1A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-526708629"/>
            <w:placeholder>
              <w:docPart w:val="223BE8C956BE446ABF1CCE2245CF7905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3135BD25" w14:textId="095F72DF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129362065"/>
            <w:placeholder>
              <w:docPart w:val="C9AB7F1934F1473EBF9D4E389AA6A8ED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6352D1BE" w14:textId="37175AAB" w:rsidR="005576CB" w:rsidRPr="005B452B" w:rsidRDefault="00BF2F4E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964DFBA" w14:textId="0A5C584C" w:rsidR="005576CB" w:rsidRPr="00EE4237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auto"/>
                <w:szCs w:val="24"/>
              </w:rPr>
            </w:pPr>
          </w:p>
        </w:tc>
      </w:tr>
      <w:tr w:rsidR="005576CB" w14:paraId="5F3F358A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6192D42" w14:textId="4DFC5EB2" w:rsidR="005576CB" w:rsidRPr="00EE4237" w:rsidRDefault="005576CB" w:rsidP="005576CB">
            <w:pPr>
              <w:spacing w:before="120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EE4237">
              <w:rPr>
                <w:rFonts w:cs="Calibri"/>
                <w:b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EDE7944" w14:textId="671D20E5" w:rsidR="005576CB" w:rsidRPr="00EE4237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5EB83D6" w14:textId="194AD6BF" w:rsidR="005576CB" w:rsidRPr="00EE4237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-2114966482"/>
            <w:placeholder>
              <w:docPart w:val="C7A44ABB593F41808CFEE379A15B08E2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102F4B6D" w14:textId="151C8F00" w:rsidR="005576CB" w:rsidRPr="002E0A1A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-541972737"/>
            <w:placeholder>
              <w:docPart w:val="D55F718D07EC4A009A1A0720D240B57E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02DE7C0A" w14:textId="2AA7313F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-226687993"/>
            <w:placeholder>
              <w:docPart w:val="66CA4AD821CD4C6BB39F520C8BF0B882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49FF00A5" w14:textId="65ECBFF0" w:rsidR="005576CB" w:rsidRPr="005B452B" w:rsidRDefault="00BF2F4E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31E0305" w14:textId="14DF1BD1" w:rsidR="005576CB" w:rsidRPr="00EE4237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auto"/>
                <w:szCs w:val="24"/>
              </w:rPr>
            </w:pPr>
          </w:p>
        </w:tc>
      </w:tr>
      <w:tr w:rsidR="005576CB" w14:paraId="14D2D0DC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9AB05E" w14:textId="65C9B079" w:rsidR="005576CB" w:rsidRPr="00EE4237" w:rsidRDefault="005576CB" w:rsidP="005576CB">
            <w:pPr>
              <w:spacing w:before="120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EE4237">
              <w:rPr>
                <w:rFonts w:cs="Calibri"/>
                <w:b/>
                <w:bCs/>
                <w:color w:val="000000" w:themeColor="text1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044D90" w14:textId="1D86DEE2" w:rsidR="005576CB" w:rsidRPr="00EE4237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9B29E34" w14:textId="76A3B201" w:rsidR="005576CB" w:rsidRPr="006D7760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  <w:lang w:val="en-US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242531419"/>
            <w:placeholder>
              <w:docPart w:val="EE7C6968FF264AF58D9DC5376E7EE2FF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00F0D0CB" w14:textId="25834026" w:rsidR="005576CB" w:rsidRPr="008304D1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-130940081"/>
            <w:placeholder>
              <w:docPart w:val="5059455563C34762B51CFEA87BEE22A4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664D2723" w14:textId="15CE9010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-60093376"/>
            <w:placeholder>
              <w:docPart w:val="FA0869D8CE9E4A779E9D9BD4DBDB9E5B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5264ABDC" w14:textId="17D8EAAA" w:rsidR="005576CB" w:rsidRPr="005B452B" w:rsidRDefault="00BF2F4E" w:rsidP="00BF2F4E">
                <w:pPr>
                  <w:spacing w:before="0"/>
                  <w:rPr>
                    <w:rFonts w:ascii="Segoe UI Symbol" w:eastAsia="Segoe UI Symbol" w:hAnsi="Segoe UI Symbol" w:cs="Segoe UI Symbol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6F42C86" w14:textId="3CF2B1CF" w:rsidR="005576CB" w:rsidRPr="00EE4237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auto"/>
                <w:szCs w:val="24"/>
              </w:rPr>
            </w:pPr>
          </w:p>
        </w:tc>
      </w:tr>
      <w:tr w:rsidR="005576CB" w14:paraId="73B9E907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5B86AF6" w14:textId="0583FBAF" w:rsidR="005576CB" w:rsidRPr="00EE4237" w:rsidRDefault="005576CB" w:rsidP="005576CB">
            <w:pPr>
              <w:spacing w:before="120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EE4237">
              <w:rPr>
                <w:rFonts w:cs="Calibri"/>
                <w:b/>
                <w:bCs/>
                <w:color w:val="000000" w:themeColor="text1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EEC480B" w14:textId="73B4B002" w:rsidR="005576CB" w:rsidRPr="00EE4237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9949E51" w14:textId="284F8E4B" w:rsidR="005576CB" w:rsidRPr="008304D1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1676231115"/>
            <w:placeholder>
              <w:docPart w:val="857A8D05D4B7444B962F703EE04DADFF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4C2D99F3" w14:textId="33370A6B" w:rsidR="005576CB" w:rsidRPr="008304D1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-1647125870"/>
            <w:placeholder>
              <w:docPart w:val="A856FC3F704F4CAF906E205D3012A173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462A6CC9" w14:textId="3F82BE72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96535149"/>
            <w:placeholder>
              <w:docPart w:val="4AAC291C397C4427AFA107C6141348B4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358A7ED7" w14:textId="3251E76E" w:rsidR="005576CB" w:rsidRPr="005B452B" w:rsidRDefault="00BF2F4E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30C9C9" w14:textId="45169BD1" w:rsidR="005576CB" w:rsidRPr="00EE4237" w:rsidRDefault="005576CB" w:rsidP="005576CB">
            <w:pPr>
              <w:spacing w:before="120"/>
              <w:jc w:val="center"/>
              <w:rPr>
                <w:rFonts w:cs="Calibri"/>
                <w:b/>
                <w:bCs/>
                <w:color w:val="auto"/>
                <w:szCs w:val="24"/>
              </w:rPr>
            </w:pPr>
          </w:p>
        </w:tc>
      </w:tr>
      <w:tr w:rsidR="005576CB" w14:paraId="6FE2AE48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7E373D" w14:textId="335B275D" w:rsidR="005576CB" w:rsidRPr="008304D1" w:rsidRDefault="005576CB" w:rsidP="005576CB">
            <w:pPr>
              <w:spacing w:before="120"/>
              <w:jc w:val="center"/>
              <w:rPr>
                <w:rFonts w:cs="Calibri"/>
                <w:color w:val="auto"/>
                <w:szCs w:val="24"/>
              </w:rPr>
            </w:pPr>
            <w:r>
              <w:rPr>
                <w:rFonts w:cs="Calibri"/>
                <w:b/>
                <w:bCs/>
                <w:color w:val="000000" w:themeColor="text1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786476" w14:textId="6369BF94" w:rsidR="005576CB" w:rsidRPr="008304D1" w:rsidRDefault="005576CB" w:rsidP="005576CB">
            <w:pPr>
              <w:spacing w:before="120"/>
              <w:rPr>
                <w:rFonts w:cs="Calibri"/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54BC251" w14:textId="00CC0044" w:rsidR="005576CB" w:rsidRPr="002E0A1A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1520427746"/>
            <w:placeholder>
              <w:docPart w:val="31D5EB58BCBE4110A348AE294EE415CA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5BE16750" w14:textId="2C536CA6" w:rsidR="005576CB" w:rsidRPr="008304D1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1015351378"/>
            <w:placeholder>
              <w:docPart w:val="DE3F1DC145574A88BCB9C08DC5763D49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3C499DBD" w14:textId="34A6C602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1295649678"/>
            <w:placeholder>
              <w:docPart w:val="E221499434DB47609FD00ABB1DB03B11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3D77B4FB" w14:textId="4EAB4D2A" w:rsidR="005576CB" w:rsidRPr="005B452B" w:rsidRDefault="00BF2F4E" w:rsidP="00BF2F4E">
                <w:pPr>
                  <w:spacing w:before="0"/>
                  <w:rPr>
                    <w:rFonts w:ascii="Segoe UI Symbol" w:eastAsia="Segoe UI Symbol" w:hAnsi="Segoe UI Symbol" w:cs="Segoe UI Symbol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7C08314" w14:textId="0F64821C" w:rsidR="005576CB" w:rsidRPr="00EE4237" w:rsidRDefault="005576CB" w:rsidP="005576CB">
            <w:pPr>
              <w:spacing w:before="120"/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5576CB" w14:paraId="46C5607C" w14:textId="77777777" w:rsidTr="00E32F80">
        <w:trPr>
          <w:trHeight w:val="300"/>
        </w:trPr>
        <w:tc>
          <w:tcPr>
            <w:tcW w:w="983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0A385F8" w14:textId="4B01FCDE" w:rsidR="005576CB" w:rsidRPr="008304D1" w:rsidRDefault="005576CB" w:rsidP="005576CB">
            <w:pPr>
              <w:spacing w:before="120"/>
              <w:jc w:val="center"/>
              <w:rPr>
                <w:rFonts w:cs="Calibri"/>
                <w:color w:val="auto"/>
                <w:szCs w:val="24"/>
              </w:rPr>
            </w:pPr>
            <w:r>
              <w:rPr>
                <w:rFonts w:cs="Calibri"/>
                <w:b/>
                <w:bCs/>
                <w:color w:val="000000" w:themeColor="text1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E7F65D7" w14:textId="132AEBC4" w:rsidR="005576CB" w:rsidRPr="008304D1" w:rsidRDefault="005576CB" w:rsidP="005576CB">
            <w:pPr>
              <w:spacing w:before="120"/>
              <w:rPr>
                <w:rFonts w:cs="Calibri"/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220AD5D" w14:textId="7E4A3B25" w:rsidR="005576CB" w:rsidRPr="002E0A1A" w:rsidRDefault="005576CB" w:rsidP="005576CB">
            <w:pPr>
              <w:spacing w:before="120"/>
              <w:rPr>
                <w:rFonts w:cs="Calibri"/>
                <w:color w:val="auto"/>
                <w:sz w:val="20"/>
                <w:szCs w:val="20"/>
              </w:rPr>
            </w:pPr>
          </w:p>
        </w:tc>
        <w:sdt>
          <w:sdtPr>
            <w:rPr>
              <w:rFonts w:cs="Calibri"/>
              <w:color w:val="auto"/>
              <w:sz w:val="20"/>
              <w:szCs w:val="20"/>
            </w:rPr>
            <w:alias w:val="Transportation used for the trip"/>
            <w:tag w:val="Transportation used for the trip"/>
            <w:id w:val="-1493790388"/>
            <w:placeholder>
              <w:docPart w:val="2129545C48AD426BAA24B73456F3AA88"/>
            </w:placeholder>
            <w:showingPlcHdr/>
            <w:dropDownList>
              <w:listItem w:displayText="choose an element" w:value="choose an element"/>
              <w:listItem w:displayText="Aeroplane" w:value="Aeroplane"/>
              <w:listItem w:displayText="Bus" w:value="Bus"/>
              <w:listItem w:displayText="Train" w:value="Train"/>
            </w:dropDownList>
          </w:sdtPr>
          <w:sdtEndPr/>
          <w:sdtContent>
            <w:tc>
              <w:tcPr>
                <w:tcW w:w="1984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</w:tcPr>
              <w:p w14:paraId="5EBDF3EC" w14:textId="30864A2D" w:rsidR="005576CB" w:rsidRPr="008304D1" w:rsidRDefault="003C487D" w:rsidP="00BF2F4E">
                <w:pPr>
                  <w:spacing w:before="0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choose an element</w:t>
                </w:r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roof of price and payment"/>
            <w:tag w:val="Proof of price and payment"/>
            <w:id w:val="1306667531"/>
            <w:placeholder>
              <w:docPart w:val="3A96EC46501C4FBAA0BC84DC19D18D75"/>
            </w:placeholder>
            <w15:color w:val="000000"/>
            <w:comboBox>
              <w:listItem w:displayText="choose an element" w:value="choose an element"/>
              <w:listItem w:displayText="Receipt" w:value="Receipt"/>
              <w:listItem w:displayText="Booking confirmation" w:value="Booking confirmation"/>
              <w:listItem w:displayText="Ticket" w:value="Ticket"/>
              <w:listItem w:displayText="Boarding pass" w:value="Boarding pass"/>
              <w:listItem w:displayText="Confirmation of payment" w:value="Confirmation of payment"/>
            </w:comboBox>
          </w:sdtPr>
          <w:sdtEndPr/>
          <w:sdtContent>
            <w:tc>
              <w:tcPr>
                <w:tcW w:w="1843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557BEF58" w14:textId="15ADCD8C" w:rsidR="005576CB" w:rsidRPr="005B452B" w:rsidRDefault="00E70AFF" w:rsidP="00BF2F4E">
                <w:pPr>
                  <w:spacing w:before="0"/>
                  <w:rPr>
                    <w:rFonts w:ascii="MS Gothic" w:eastAsia="MS Gothic" w:hAnsi="MS Gothic" w:cs="MS Gothic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sdt>
          <w:sdtPr>
            <w:rPr>
              <w:rFonts w:cs="Calibri"/>
              <w:color w:val="auto"/>
              <w:sz w:val="20"/>
              <w:szCs w:val="20"/>
            </w:rPr>
            <w:alias w:val="Payment method"/>
            <w:tag w:val="Payment method"/>
            <w:id w:val="-782190939"/>
            <w:placeholder>
              <w:docPart w:val="1149F71DD4844B709E7BF5ED52549D30"/>
            </w:placeholder>
            <w15:color w:val="000000"/>
            <w:comboBox>
              <w:listItem w:displayText="choose an element" w:value="choose an element"/>
              <w:listItem w:displayText="Credit card" w:value="Credit card"/>
              <w:listItem w:displayText="Transaction" w:value="Transaction"/>
              <w:listItem w:displayText="Paypal" w:value="Paypal"/>
              <w:listItem w:displayText="Bank card" w:value="Bank card"/>
              <w:listItem w:displayText="Cash payment" w:value="Cash payment"/>
              <w:listItem w:displayText="See above" w:value="See above"/>
            </w:comboBox>
          </w:sdtPr>
          <w:sdtEndPr/>
          <w:sdtContent>
            <w:tc>
              <w:tcPr>
                <w:tcW w:w="1240" w:type="dxa"/>
                <w:tcBorders>
                  <w:top w:val="single" w:sz="8" w:space="0" w:color="005E75"/>
                  <w:left w:val="single" w:sz="8" w:space="0" w:color="005E75"/>
                  <w:bottom w:val="single" w:sz="8" w:space="0" w:color="005E75"/>
                  <w:right w:val="single" w:sz="8" w:space="0" w:color="005E75"/>
                </w:tcBorders>
                <w:shd w:val="clear" w:color="auto" w:fill="F2F2F2" w:themeFill="background1" w:themeFillShade="F2"/>
                <w:tcMar>
                  <w:left w:w="108" w:type="dxa"/>
                  <w:right w:w="108" w:type="dxa"/>
                </w:tcMar>
              </w:tcPr>
              <w:p w14:paraId="4A56DD03" w14:textId="22F4A4B0" w:rsidR="005576CB" w:rsidRPr="005B452B" w:rsidRDefault="00BF2F4E" w:rsidP="00BF2F4E">
                <w:pPr>
                  <w:spacing w:before="0"/>
                  <w:rPr>
                    <w:rFonts w:ascii="Segoe UI Symbol" w:eastAsia="Segoe UI Symbol" w:hAnsi="Segoe UI Symbol" w:cs="Segoe UI Symbol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choose</w:t>
                </w:r>
                <w:proofErr w:type="spellEnd"/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 an </w:t>
                </w:r>
                <w:proofErr w:type="spellStart"/>
                <w:r>
                  <w:rPr>
                    <w:rFonts w:cs="Calibri"/>
                    <w:color w:val="auto"/>
                    <w:sz w:val="20"/>
                    <w:szCs w:val="20"/>
                  </w:rPr>
                  <w:t>element</w:t>
                </w:r>
                <w:proofErr w:type="spellEnd"/>
              </w:p>
            </w:tc>
          </w:sdtContent>
        </w:sdt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846FC9" w14:textId="78FB1CAC" w:rsidR="005576CB" w:rsidRPr="00EE4237" w:rsidRDefault="005576CB" w:rsidP="005576CB">
            <w:pPr>
              <w:spacing w:before="120"/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5576CB" w14:paraId="039D9756" w14:textId="77777777" w:rsidTr="000322D6">
        <w:trPr>
          <w:trHeight w:val="480"/>
        </w:trPr>
        <w:tc>
          <w:tcPr>
            <w:tcW w:w="8176" w:type="dxa"/>
            <w:gridSpan w:val="6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3056C53" w14:textId="5B8F33D1" w:rsidR="005576CB" w:rsidRPr="003F2FA7" w:rsidRDefault="005576CB" w:rsidP="005576CB">
            <w:pPr>
              <w:spacing w:before="120"/>
              <w:rPr>
                <w:rFonts w:ascii="Segoe UI Symbol" w:eastAsia="Segoe UI Symbol" w:hAnsi="Segoe UI Symbol" w:cs="Segoe UI Symbol"/>
                <w:b/>
                <w:bCs/>
                <w:color w:val="auto"/>
                <w:szCs w:val="24"/>
              </w:rPr>
            </w:pPr>
            <w:r>
              <w:rPr>
                <w:rFonts w:ascii="Segoe UI Symbol" w:eastAsia="Segoe UI Symbol" w:hAnsi="Segoe UI Symbol" w:cs="Segoe UI Symbol"/>
                <w:b/>
                <w:bCs/>
                <w:color w:val="auto"/>
                <w:szCs w:val="24"/>
              </w:rPr>
              <w:t>Total</w:t>
            </w:r>
          </w:p>
        </w:tc>
        <w:tc>
          <w:tcPr>
            <w:tcW w:w="1128" w:type="dxa"/>
            <w:tcBorders>
              <w:top w:val="single" w:sz="8" w:space="0" w:color="005E75"/>
              <w:left w:val="single" w:sz="8" w:space="0" w:color="005E75"/>
              <w:bottom w:val="single" w:sz="8" w:space="0" w:color="005E75"/>
              <w:right w:val="single" w:sz="8" w:space="0" w:color="005E75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8F7ECE2" w14:textId="1DE03634" w:rsidR="005576CB" w:rsidRPr="00EE4237" w:rsidRDefault="005576CB" w:rsidP="005576CB">
            <w:pPr>
              <w:spacing w:before="120"/>
              <w:rPr>
                <w:b/>
                <w:bCs/>
                <w:color w:val="auto"/>
              </w:rPr>
            </w:pPr>
          </w:p>
        </w:tc>
      </w:tr>
    </w:tbl>
    <w:p w14:paraId="06839FC5" w14:textId="328B1D43" w:rsidR="00787D11" w:rsidRPr="00084872" w:rsidRDefault="039F9D86" w:rsidP="00841C99">
      <w:pPr>
        <w:spacing w:before="0"/>
        <w:rPr>
          <w:rFonts w:cs="Calibri"/>
          <w:color w:val="000000" w:themeColor="text1"/>
          <w:sz w:val="16"/>
          <w:szCs w:val="16"/>
          <w:lang w:val="en-US"/>
        </w:rPr>
      </w:pPr>
      <w:r w:rsidRPr="00D0618C">
        <w:rPr>
          <w:rFonts w:cs="Calibri"/>
          <w:sz w:val="18"/>
          <w:szCs w:val="18"/>
          <w:vertAlign w:val="superscript"/>
          <w:lang w:val="en-US"/>
        </w:rPr>
        <w:t>[1]</w:t>
      </w:r>
      <w:r w:rsidRPr="00D0618C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="00084872" w:rsidRPr="00084872">
        <w:rPr>
          <w:rFonts w:cs="Calibri"/>
          <w:color w:val="000000" w:themeColor="text1"/>
          <w:sz w:val="16"/>
          <w:szCs w:val="16"/>
          <w:lang w:val="en-US"/>
        </w:rPr>
        <w:t>According to the guidelines, the most economical</w:t>
      </w:r>
      <w:r w:rsidR="000C39DD">
        <w:rPr>
          <w:rFonts w:cs="Calibri"/>
          <w:color w:val="000000" w:themeColor="text1"/>
          <w:sz w:val="16"/>
          <w:szCs w:val="16"/>
          <w:lang w:val="en-US"/>
        </w:rPr>
        <w:t>ly</w:t>
      </w:r>
      <w:r w:rsidR="00084872" w:rsidRPr="00084872">
        <w:rPr>
          <w:rFonts w:cs="Calibri"/>
          <w:color w:val="000000" w:themeColor="text1"/>
          <w:sz w:val="16"/>
          <w:szCs w:val="16"/>
          <w:lang w:val="en-US"/>
        </w:rPr>
        <w:t xml:space="preserve"> reasonable transport option must be </w:t>
      </w:r>
      <w:proofErr w:type="gramStart"/>
      <w:r w:rsidR="00084872" w:rsidRPr="00084872">
        <w:rPr>
          <w:rFonts w:cs="Calibri"/>
          <w:color w:val="000000" w:themeColor="text1"/>
          <w:sz w:val="16"/>
          <w:szCs w:val="16"/>
          <w:lang w:val="en-US"/>
        </w:rPr>
        <w:t>chosen</w:t>
      </w:r>
      <w:r w:rsidR="008B09B5">
        <w:rPr>
          <w:rFonts w:cs="Calibri"/>
          <w:color w:val="000000" w:themeColor="text1"/>
          <w:sz w:val="16"/>
          <w:szCs w:val="16"/>
          <w:lang w:val="en-US"/>
        </w:rPr>
        <w:t>:</w:t>
      </w:r>
      <w:proofErr w:type="gramEnd"/>
      <w:r w:rsidR="00084872" w:rsidRPr="00084872">
        <w:rPr>
          <w:rFonts w:cs="Calibri"/>
          <w:color w:val="000000" w:themeColor="text1"/>
          <w:sz w:val="16"/>
          <w:szCs w:val="16"/>
          <w:lang w:val="en-US"/>
        </w:rPr>
        <w:t xml:space="preserve"> economy class for flights and 2nd class for train journeys</w:t>
      </w:r>
      <w:r w:rsidR="00084872">
        <w:rPr>
          <w:rFonts w:cs="Calibri"/>
          <w:color w:val="000000" w:themeColor="text1"/>
          <w:sz w:val="16"/>
          <w:szCs w:val="16"/>
          <w:lang w:val="en-US"/>
        </w:rPr>
        <w:t xml:space="preserve">. </w:t>
      </w:r>
    </w:p>
    <w:p w14:paraId="7795B43D" w14:textId="67229A10" w:rsidR="00EF00AB" w:rsidRDefault="00787D11" w:rsidP="311AE560">
      <w:pPr>
        <w:spacing w:before="0"/>
        <w:rPr>
          <w:rFonts w:cs="Calibri"/>
          <w:color w:val="000000" w:themeColor="text1"/>
          <w:sz w:val="16"/>
          <w:szCs w:val="16"/>
          <w:lang w:val="en-US"/>
        </w:rPr>
      </w:pPr>
      <w:r w:rsidRPr="00D0618C">
        <w:rPr>
          <w:rFonts w:cs="Calibri"/>
          <w:sz w:val="18"/>
          <w:szCs w:val="18"/>
          <w:vertAlign w:val="superscript"/>
          <w:lang w:val="en-US"/>
        </w:rPr>
        <w:t>[2]</w:t>
      </w:r>
      <w:r w:rsidRPr="00D0618C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="009F1985" w:rsidRPr="009F1985">
        <w:rPr>
          <w:rFonts w:cs="Calibri"/>
          <w:color w:val="000000" w:themeColor="text1"/>
          <w:sz w:val="16"/>
          <w:szCs w:val="16"/>
          <w:lang w:val="en-US"/>
        </w:rPr>
        <w:t xml:space="preserve">For flights: Proof of price (invoice or booking confirmation), ticket and boarding </w:t>
      </w:r>
      <w:proofErr w:type="gramStart"/>
      <w:r w:rsidR="009F1985" w:rsidRPr="009F1985">
        <w:rPr>
          <w:rFonts w:cs="Calibri"/>
          <w:color w:val="000000" w:themeColor="text1"/>
          <w:sz w:val="16"/>
          <w:szCs w:val="16"/>
          <w:lang w:val="en-US"/>
        </w:rPr>
        <w:t>pass</w:t>
      </w:r>
      <w:r w:rsidR="009F1985">
        <w:rPr>
          <w:rFonts w:cs="Calibri"/>
          <w:color w:val="000000" w:themeColor="text1"/>
          <w:sz w:val="16"/>
          <w:szCs w:val="16"/>
          <w:lang w:val="en-US"/>
        </w:rPr>
        <w:t>;</w:t>
      </w:r>
      <w:proofErr w:type="gramEnd"/>
    </w:p>
    <w:p w14:paraId="13FEA2F2" w14:textId="1B5BBCA1" w:rsidR="009F1985" w:rsidRPr="00D0618C" w:rsidRDefault="009F1985" w:rsidP="311AE560">
      <w:pPr>
        <w:spacing w:before="0"/>
        <w:rPr>
          <w:rFonts w:cs="Calibri"/>
          <w:color w:val="000000" w:themeColor="text1"/>
          <w:sz w:val="16"/>
          <w:szCs w:val="16"/>
          <w:lang w:val="en-US"/>
        </w:rPr>
      </w:pPr>
      <w:r>
        <w:rPr>
          <w:rFonts w:cs="Calibri"/>
          <w:color w:val="000000" w:themeColor="text1"/>
          <w:sz w:val="16"/>
          <w:szCs w:val="16"/>
          <w:lang w:val="en-US"/>
        </w:rPr>
        <w:t xml:space="preserve">    </w:t>
      </w:r>
      <w:r w:rsidR="003E4188">
        <w:rPr>
          <w:rFonts w:cs="Calibri"/>
          <w:color w:val="000000" w:themeColor="text1"/>
          <w:sz w:val="16"/>
          <w:szCs w:val="16"/>
          <w:lang w:val="en-US"/>
        </w:rPr>
        <w:t xml:space="preserve"> </w:t>
      </w:r>
      <w:r w:rsidR="002B5AD4">
        <w:rPr>
          <w:rFonts w:cs="Calibri"/>
          <w:color w:val="000000" w:themeColor="text1"/>
          <w:sz w:val="16"/>
          <w:szCs w:val="16"/>
          <w:lang w:val="en-US"/>
        </w:rPr>
        <w:t>For b</w:t>
      </w:r>
      <w:r w:rsidRPr="009F1985">
        <w:rPr>
          <w:rFonts w:cs="Calibri"/>
          <w:color w:val="000000" w:themeColor="text1"/>
          <w:sz w:val="16"/>
          <w:szCs w:val="16"/>
          <w:lang w:val="en-US"/>
        </w:rPr>
        <w:t>us/train: Proof of price (invoice or booking confirmation), (original)</w:t>
      </w:r>
      <w:r w:rsidR="008B09B5">
        <w:rPr>
          <w:rFonts w:cs="Calibri"/>
          <w:color w:val="000000" w:themeColor="text1"/>
          <w:sz w:val="16"/>
          <w:szCs w:val="16"/>
          <w:lang w:val="en-US"/>
        </w:rPr>
        <w:t xml:space="preserve"> </w:t>
      </w:r>
      <w:r w:rsidRPr="009F1985">
        <w:rPr>
          <w:rFonts w:cs="Calibri"/>
          <w:color w:val="000000" w:themeColor="text1"/>
          <w:sz w:val="16"/>
          <w:szCs w:val="16"/>
          <w:lang w:val="en-US"/>
        </w:rPr>
        <w:t>ticket</w:t>
      </w:r>
      <w:r>
        <w:rPr>
          <w:rFonts w:cs="Calibri"/>
          <w:color w:val="000000" w:themeColor="text1"/>
          <w:sz w:val="16"/>
          <w:szCs w:val="16"/>
          <w:lang w:val="en-US"/>
        </w:rPr>
        <w:t>.</w:t>
      </w:r>
    </w:p>
    <w:p w14:paraId="1B58ADCA" w14:textId="6EB92795" w:rsidR="00CD4D4B" w:rsidRPr="00D0618C" w:rsidRDefault="00CD4D4B" w:rsidP="311AE560">
      <w:pPr>
        <w:spacing w:before="0"/>
        <w:rPr>
          <w:rFonts w:cs="Calibri"/>
          <w:color w:val="000000" w:themeColor="text1"/>
          <w:sz w:val="16"/>
          <w:szCs w:val="16"/>
          <w:lang w:val="en-US"/>
        </w:rPr>
      </w:pPr>
      <w:r w:rsidRPr="00D0618C">
        <w:rPr>
          <w:rFonts w:cs="Calibri"/>
          <w:sz w:val="18"/>
          <w:szCs w:val="18"/>
          <w:vertAlign w:val="superscript"/>
          <w:lang w:val="en-US"/>
        </w:rPr>
        <w:t>[3]</w:t>
      </w:r>
      <w:r w:rsidRPr="00D0618C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="009F1985" w:rsidRPr="009F1985">
        <w:rPr>
          <w:rFonts w:cs="Calibri"/>
          <w:color w:val="000000" w:themeColor="text1"/>
          <w:sz w:val="16"/>
          <w:szCs w:val="16"/>
          <w:lang w:val="en-US"/>
        </w:rPr>
        <w:t>For payments by credit card, PayPal, ATM and bank transfer, a copy of the relevant bank statement must also be enclosed.</w:t>
      </w:r>
    </w:p>
    <w:sectPr w:rsidR="00CD4D4B" w:rsidRPr="00D0618C" w:rsidSect="004F175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242" w:right="1440" w:bottom="1440" w:left="117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D6841" w14:textId="77777777" w:rsidR="00F200CE" w:rsidRDefault="00F200CE" w:rsidP="004C58F1">
      <w:r>
        <w:separator/>
      </w:r>
    </w:p>
  </w:endnote>
  <w:endnote w:type="continuationSeparator" w:id="0">
    <w:p w14:paraId="57053EC7" w14:textId="77777777" w:rsidR="00F200CE" w:rsidRDefault="00F200CE" w:rsidP="004C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rmina Basic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Textkörper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AC3B" w14:textId="4918F6D5" w:rsidR="00986D1F" w:rsidRPr="00986D1F" w:rsidRDefault="00B079F8" w:rsidP="515E9661">
    <w:pPr>
      <w:tabs>
        <w:tab w:val="center" w:pos="4536"/>
        <w:tab w:val="right" w:pos="9072"/>
      </w:tabs>
      <w:ind w:left="7080"/>
      <w:rPr>
        <w:sz w:val="20"/>
        <w:szCs w:val="20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1FB0B57" wp14:editId="405EAFF7">
              <wp:simplePos x="0" y="0"/>
              <wp:positionH relativeFrom="column">
                <wp:posOffset>5631180</wp:posOffset>
              </wp:positionH>
              <wp:positionV relativeFrom="paragraph">
                <wp:posOffset>281940</wp:posOffset>
              </wp:positionV>
              <wp:extent cx="3810" cy="565150"/>
              <wp:effectExtent l="0" t="0" r="15240" b="6350"/>
              <wp:wrapNone/>
              <wp:docPr id="2" name="Gerader Verbind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810" cy="56515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5E75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593166" id="Gerader Verbinde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4pt,22.2pt" to="443.7pt,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" strokecolor="#005d75" strokeweight="1pt">
              <o:lock v:ext="edit" shapetype="f"/>
              <w10:anchorlock/>
            </v:line>
          </w:pict>
        </mc:Fallback>
      </mc:AlternateContent>
    </w:r>
    <w:r w:rsidR="00986D1F" w:rsidRPr="00986D1F">
      <w:rPr>
        <w:sz w:val="20"/>
        <w:lang w:val="de-DE"/>
      </w:rPr>
      <w:tab/>
    </w:r>
    <w:r w:rsidR="00986D1F" w:rsidRPr="00986D1F">
      <w:rPr>
        <w:sz w:val="20"/>
        <w:lang w:val="de-DE"/>
      </w:rPr>
      <w:tab/>
    </w:r>
    <w:proofErr w:type="spellStart"/>
    <w:r w:rsidR="00F2362B">
      <w:rPr>
        <w:color w:val="005E75"/>
        <w:sz w:val="20"/>
        <w:szCs w:val="20"/>
        <w:lang w:val="de-DE"/>
      </w:rPr>
      <w:t>page</w:t>
    </w:r>
    <w:proofErr w:type="spellEnd"/>
    <w:r w:rsidR="44DCD05B" w:rsidRPr="515E9661">
      <w:rPr>
        <w:sz w:val="20"/>
        <w:szCs w:val="20"/>
        <w:lang w:val="de-DE"/>
      </w:rPr>
      <w:t xml:space="preserve">     </w:t>
    </w:r>
    <w:r w:rsidR="00986D1F" w:rsidRPr="515E9661">
      <w:rPr>
        <w:sz w:val="20"/>
        <w:szCs w:val="20"/>
      </w:rPr>
      <w:fldChar w:fldCharType="begin"/>
    </w:r>
    <w:r w:rsidR="00986D1F" w:rsidRPr="515E9661">
      <w:rPr>
        <w:sz w:val="20"/>
        <w:szCs w:val="20"/>
      </w:rPr>
      <w:instrText>PAGE   \* MERGEFORMAT</w:instrText>
    </w:r>
    <w:r w:rsidR="00986D1F" w:rsidRPr="515E9661">
      <w:rPr>
        <w:sz w:val="20"/>
        <w:szCs w:val="20"/>
      </w:rPr>
      <w:fldChar w:fldCharType="separate"/>
    </w:r>
    <w:r w:rsidR="44DCD05B" w:rsidRPr="515E9661">
      <w:rPr>
        <w:sz w:val="20"/>
        <w:szCs w:val="20"/>
      </w:rPr>
      <w:t>1</w:t>
    </w:r>
    <w:r w:rsidR="00986D1F" w:rsidRPr="515E9661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FA82" w14:textId="77777777" w:rsidR="006F0C98" w:rsidRDefault="006F0C98" w:rsidP="006F0C98">
    <w:pPr>
      <w:pStyle w:val="Fuzeile"/>
      <w:pBdr>
        <w:top w:val="single" w:sz="4" w:space="1" w:color="auto"/>
      </w:pBdr>
    </w:pPr>
    <w:r>
      <w:rPr>
        <w:szCs w:val="20"/>
        <w:lang w:val="de-DE"/>
      </w:rPr>
      <w:tab/>
    </w:r>
    <w:r>
      <w:rPr>
        <w:szCs w:val="20"/>
        <w:lang w:val="de-DE"/>
      </w:rPr>
      <w:tab/>
      <w:t>www.oead.at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8C21" w14:textId="77777777" w:rsidR="00F200CE" w:rsidRDefault="00F200CE" w:rsidP="004C58F1">
      <w:r>
        <w:separator/>
      </w:r>
    </w:p>
  </w:footnote>
  <w:footnote w:type="continuationSeparator" w:id="0">
    <w:p w14:paraId="67302182" w14:textId="77777777" w:rsidR="00F200CE" w:rsidRDefault="00F200CE" w:rsidP="004C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D05FD8" w:rsidRDefault="000C39DD">
    <w:pPr>
      <w:pStyle w:val="Kopfzeile"/>
    </w:pPr>
    <w:r>
      <w:rPr>
        <w:noProof/>
      </w:rPr>
      <w:pict w14:anchorId="5CDEC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72907" o:spid="_x0000_s1027" type="#_x0000_t75" alt="OeAD BriefeHintergrund1" style="position:absolute;margin-left:0;margin-top:0;width:595.2pt;height:841.9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AD BriefeHintergrun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D05FD8" w:rsidRDefault="000C39DD">
    <w:pPr>
      <w:pStyle w:val="Kopfzeile"/>
    </w:pPr>
    <w:r>
      <w:rPr>
        <w:noProof/>
      </w:rPr>
      <w:pict w14:anchorId="10D8E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72908" o:spid="_x0000_s1026" type="#_x0000_t75" alt="OeAD BriefeHintergrund1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AD BriefeHintergrun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676E" w14:textId="63FFC831" w:rsidR="00ED5A71" w:rsidRPr="00C14406" w:rsidRDefault="000C39DD" w:rsidP="00C14406">
    <w:pPr>
      <w:pStyle w:val="Kopfzeile"/>
      <w:pBdr>
        <w:bottom w:val="single" w:sz="4" w:space="1" w:color="auto"/>
      </w:pBdr>
      <w:spacing w:after="240"/>
      <w:rPr>
        <w:szCs w:val="20"/>
        <w:lang w:val="de-DE"/>
      </w:rPr>
    </w:pPr>
    <w:r>
      <w:rPr>
        <w:noProof/>
        <w:szCs w:val="20"/>
        <w:lang w:val="de-DE"/>
      </w:rPr>
      <w:pict w14:anchorId="26755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72906" o:spid="_x0000_s1025" type="#_x0000_t75" alt="OeAD BriefeHintergrund1" style="position:absolute;margin-left:0;margin-top:0;width:595.2pt;height:841.9pt;z-index:-2516602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AD BriefeHintergrund1"/>
          <w10:wrap anchorx="margin" anchory="margin"/>
        </v:shape>
      </w:pict>
    </w:r>
    <w:r w:rsidR="00C14406" w:rsidRPr="000919A9">
      <w:rPr>
        <w:szCs w:val="20"/>
        <w:lang w:val="de-DE"/>
      </w:rPr>
      <w:t xml:space="preserve">Seite </w:t>
    </w:r>
    <w:r w:rsidR="00C14406" w:rsidRPr="000919A9">
      <w:rPr>
        <w:szCs w:val="20"/>
        <w:lang w:val="de-DE"/>
      </w:rPr>
      <w:fldChar w:fldCharType="begin"/>
    </w:r>
    <w:r w:rsidR="00C14406" w:rsidRPr="000919A9">
      <w:rPr>
        <w:szCs w:val="20"/>
        <w:lang w:val="de-DE"/>
      </w:rPr>
      <w:instrText>PAGE  \* Arabic  \* MERGEFORMAT</w:instrText>
    </w:r>
    <w:r w:rsidR="00C14406" w:rsidRPr="000919A9">
      <w:rPr>
        <w:szCs w:val="20"/>
        <w:lang w:val="de-DE"/>
      </w:rPr>
      <w:fldChar w:fldCharType="separate"/>
    </w:r>
    <w:r w:rsidR="00007167">
      <w:rPr>
        <w:noProof/>
        <w:szCs w:val="20"/>
        <w:lang w:val="de-DE"/>
      </w:rPr>
      <w:t>1</w:t>
    </w:r>
    <w:r w:rsidR="00C14406" w:rsidRPr="000919A9">
      <w:rPr>
        <w:szCs w:val="20"/>
        <w:lang w:val="de-DE"/>
      </w:rPr>
      <w:fldChar w:fldCharType="end"/>
    </w:r>
    <w:r w:rsidR="00C14406">
      <w:rPr>
        <w:szCs w:val="20"/>
        <w:lang w:val="de-DE"/>
      </w:rPr>
      <w:tab/>
    </w:r>
    <w:r w:rsidR="00C14406">
      <w:rPr>
        <w:szCs w:val="20"/>
        <w:lang w:val="de-DE"/>
      </w:rPr>
      <w:fldChar w:fldCharType="begin"/>
    </w:r>
    <w:r w:rsidR="00C14406">
      <w:rPr>
        <w:szCs w:val="20"/>
        <w:lang w:val="de-DE"/>
      </w:rPr>
      <w:instrText xml:space="preserve"> TITLE   \* MERGEFORMAT </w:instrText>
    </w:r>
    <w:r w:rsidR="00C14406">
      <w:rPr>
        <w:szCs w:val="20"/>
        <w:lang w:val="de-DE"/>
      </w:rPr>
      <w:fldChar w:fldCharType="separate"/>
    </w:r>
    <w:r w:rsidR="00137B2E">
      <w:rPr>
        <w:szCs w:val="20"/>
        <w:lang w:val="de-DE"/>
      </w:rPr>
      <w:t>[Titel des Dokuments]</w:t>
    </w:r>
    <w:r w:rsidR="00C14406">
      <w:rPr>
        <w:szCs w:val="20"/>
        <w:lang w:val="de-DE"/>
      </w:rPr>
      <w:fldChar w:fldCharType="end"/>
    </w:r>
    <w:r w:rsidR="00C14406">
      <w:rPr>
        <w:szCs w:val="20"/>
        <w:lang w:val="de-DE"/>
      </w:rPr>
      <w:tab/>
    </w:r>
    <w:r w:rsidR="00B079F8" w:rsidRPr="00921254">
      <w:rPr>
        <w:noProof/>
        <w:szCs w:val="20"/>
        <w:lang w:eastAsia="de-AT"/>
      </w:rPr>
      <w:drawing>
        <wp:inline distT="0" distB="0" distL="0" distR="0" wp14:anchorId="728F7E58" wp14:editId="07777777">
          <wp:extent cx="857250" cy="218696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eAD_rgb_300dpi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218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18E0"/>
    <w:multiLevelType w:val="multilevel"/>
    <w:tmpl w:val="73760202"/>
    <w:lvl w:ilvl="0">
      <w:start w:val="1"/>
      <w:numFmt w:val="bullet"/>
      <w:pStyle w:val="OeADAufzhlungVariante5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1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2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3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4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5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6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  <w:lvl w:ilvl="7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  <w:u w:val="none"/>
      </w:rPr>
    </w:lvl>
    <w:lvl w:ilvl="8">
      <w:start w:val="1"/>
      <w:numFmt w:val="bullet"/>
      <w:lvlText w:val="-"/>
      <w:lvlJc w:val="left"/>
      <w:rPr>
        <w:rFonts w:ascii="Calibri" w:hAnsi="Calibri" w:hint="default"/>
        <w:b/>
        <w:i w:val="0"/>
        <w:color w:val="CC2A2A"/>
        <w:sz w:val="24"/>
      </w:rPr>
    </w:lvl>
  </w:abstractNum>
  <w:abstractNum w:abstractNumId="1" w15:restartNumberingAfterBreak="0">
    <w:nsid w:val="17971EA7"/>
    <w:multiLevelType w:val="hybridMultilevel"/>
    <w:tmpl w:val="61568FA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5685B"/>
    <w:multiLevelType w:val="hybridMultilevel"/>
    <w:tmpl w:val="643A746E"/>
    <w:lvl w:ilvl="0" w:tplc="2780D954">
      <w:start w:val="1"/>
      <w:numFmt w:val="decimal"/>
      <w:lvlText w:val="%1."/>
      <w:lvlJc w:val="left"/>
      <w:pPr>
        <w:ind w:left="720" w:hanging="360"/>
      </w:pPr>
      <w:rPr>
        <w:rFonts w:hint="default"/>
        <w:color w:val="005E75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31A16"/>
    <w:multiLevelType w:val="hybridMultilevel"/>
    <w:tmpl w:val="086EA2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F3A81"/>
    <w:multiLevelType w:val="multilevel"/>
    <w:tmpl w:val="F9F02236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41907A4A"/>
    <w:multiLevelType w:val="hybridMultilevel"/>
    <w:tmpl w:val="6464D37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33FD0"/>
    <w:multiLevelType w:val="multilevel"/>
    <w:tmpl w:val="5CCA44D0"/>
    <w:lvl w:ilvl="0">
      <w:start w:val="1"/>
      <w:numFmt w:val="bullet"/>
      <w:pStyle w:val="OeADAufzhlungVariante3"/>
      <w:lvlText w:val=""/>
      <w:lvlJc w:val="left"/>
      <w:rPr>
        <w:rFonts w:ascii="Symbol" w:hAnsi="Symbol" w:hint="default"/>
        <w:b w:val="0"/>
        <w:color w:val="005E75"/>
        <w:sz w:val="24"/>
        <w:szCs w:val="24"/>
      </w:rPr>
    </w:lvl>
    <w:lvl w:ilvl="1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2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3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4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5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6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7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  <w:lvl w:ilvl="8">
      <w:start w:val="1"/>
      <w:numFmt w:val="bullet"/>
      <w:lvlText w:val=""/>
      <w:lvlJc w:val="left"/>
      <w:rPr>
        <w:rFonts w:ascii="Symbol" w:hAnsi="Symbol" w:hint="default"/>
        <w:color w:val="005E75"/>
        <w:sz w:val="24"/>
      </w:rPr>
    </w:lvl>
  </w:abstractNum>
  <w:abstractNum w:abstractNumId="7" w15:restartNumberingAfterBreak="0">
    <w:nsid w:val="4A7F337E"/>
    <w:multiLevelType w:val="hybridMultilevel"/>
    <w:tmpl w:val="566607AE"/>
    <w:lvl w:ilvl="0" w:tplc="843210FE">
      <w:start w:val="1"/>
      <w:numFmt w:val="decimal"/>
      <w:lvlText w:val="%1."/>
      <w:lvlJc w:val="left"/>
      <w:pPr>
        <w:ind w:left="763" w:hanging="360"/>
      </w:pPr>
      <w:rPr>
        <w:color w:val="005E75"/>
      </w:rPr>
    </w:lvl>
    <w:lvl w:ilvl="1" w:tplc="04070019" w:tentative="1">
      <w:start w:val="1"/>
      <w:numFmt w:val="lowerLetter"/>
      <w:lvlText w:val="%2."/>
      <w:lvlJc w:val="left"/>
      <w:pPr>
        <w:ind w:left="1483" w:hanging="360"/>
      </w:pPr>
    </w:lvl>
    <w:lvl w:ilvl="2" w:tplc="0407001B" w:tentative="1">
      <w:start w:val="1"/>
      <w:numFmt w:val="lowerRoman"/>
      <w:lvlText w:val="%3."/>
      <w:lvlJc w:val="right"/>
      <w:pPr>
        <w:ind w:left="2203" w:hanging="180"/>
      </w:pPr>
    </w:lvl>
    <w:lvl w:ilvl="3" w:tplc="0407000F" w:tentative="1">
      <w:start w:val="1"/>
      <w:numFmt w:val="decimal"/>
      <w:lvlText w:val="%4."/>
      <w:lvlJc w:val="left"/>
      <w:pPr>
        <w:ind w:left="2923" w:hanging="360"/>
      </w:pPr>
    </w:lvl>
    <w:lvl w:ilvl="4" w:tplc="04070019" w:tentative="1">
      <w:start w:val="1"/>
      <w:numFmt w:val="lowerLetter"/>
      <w:lvlText w:val="%5."/>
      <w:lvlJc w:val="left"/>
      <w:pPr>
        <w:ind w:left="3643" w:hanging="360"/>
      </w:pPr>
    </w:lvl>
    <w:lvl w:ilvl="5" w:tplc="0407001B" w:tentative="1">
      <w:start w:val="1"/>
      <w:numFmt w:val="lowerRoman"/>
      <w:lvlText w:val="%6."/>
      <w:lvlJc w:val="right"/>
      <w:pPr>
        <w:ind w:left="4363" w:hanging="180"/>
      </w:pPr>
    </w:lvl>
    <w:lvl w:ilvl="6" w:tplc="0407000F" w:tentative="1">
      <w:start w:val="1"/>
      <w:numFmt w:val="decimal"/>
      <w:lvlText w:val="%7."/>
      <w:lvlJc w:val="left"/>
      <w:pPr>
        <w:ind w:left="5083" w:hanging="360"/>
      </w:pPr>
    </w:lvl>
    <w:lvl w:ilvl="7" w:tplc="04070019" w:tentative="1">
      <w:start w:val="1"/>
      <w:numFmt w:val="lowerLetter"/>
      <w:lvlText w:val="%8."/>
      <w:lvlJc w:val="left"/>
      <w:pPr>
        <w:ind w:left="5803" w:hanging="360"/>
      </w:pPr>
    </w:lvl>
    <w:lvl w:ilvl="8" w:tplc="0407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8" w15:restartNumberingAfterBreak="0">
    <w:nsid w:val="4E8B63AF"/>
    <w:multiLevelType w:val="multilevel"/>
    <w:tmpl w:val="CB88A2E2"/>
    <w:lvl w:ilvl="0">
      <w:start w:val="1"/>
      <w:numFmt w:val="bullet"/>
      <w:pStyle w:val="OeADAufzhlungVariante6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1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2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3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4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5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6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  <w:lvl w:ilvl="7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  <w:u w:val="none"/>
      </w:rPr>
    </w:lvl>
    <w:lvl w:ilvl="8">
      <w:start w:val="1"/>
      <w:numFmt w:val="bullet"/>
      <w:lvlText w:val=""/>
      <w:lvlJc w:val="left"/>
      <w:rPr>
        <w:rFonts w:ascii="Symbol" w:hAnsi="Symbol" w:hint="default"/>
        <w:b/>
        <w:i w:val="0"/>
        <w:color w:val="CC2A2A"/>
        <w:sz w:val="24"/>
      </w:rPr>
    </w:lvl>
  </w:abstractNum>
  <w:abstractNum w:abstractNumId="9" w15:restartNumberingAfterBreak="0">
    <w:nsid w:val="5A1F2E4D"/>
    <w:multiLevelType w:val="hybridMultilevel"/>
    <w:tmpl w:val="158293F0"/>
    <w:lvl w:ilvl="0" w:tplc="A8122C08">
      <w:start w:val="1"/>
      <w:numFmt w:val="lowerLetter"/>
      <w:pStyle w:val="berschrift7"/>
      <w:lvlText w:val="%1"/>
      <w:lvlJc w:val="left"/>
      <w:rPr>
        <w:rFonts w:ascii="Calibri" w:hAnsi="Calibri" w:hint="default"/>
        <w:color w:val="005E75"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650B17"/>
    <w:multiLevelType w:val="multilevel"/>
    <w:tmpl w:val="F5DC9EE8"/>
    <w:lvl w:ilvl="0">
      <w:start w:val="1"/>
      <w:numFmt w:val="bullet"/>
      <w:pStyle w:val="OeADAufzhlungVariante2"/>
      <w:lvlText w:val="-"/>
      <w:lvlJc w:val="left"/>
      <w:rPr>
        <w:rFonts w:ascii="Calibri" w:hAnsi="Calibri" w:hint="default"/>
        <w:b/>
        <w:i w:val="0"/>
        <w:color w:val="005E75"/>
        <w:sz w:val="24"/>
        <w:szCs w:val="16"/>
      </w:rPr>
    </w:lvl>
    <w:lvl w:ilvl="1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2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3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4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5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6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7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  <w:lvl w:ilvl="8">
      <w:start w:val="1"/>
      <w:numFmt w:val="bullet"/>
      <w:lvlText w:val="-"/>
      <w:lvlJc w:val="left"/>
      <w:rPr>
        <w:rFonts w:ascii="Calibri" w:hAnsi="Calibri" w:hint="default"/>
        <w:b/>
        <w:i w:val="0"/>
        <w:color w:val="005E75"/>
        <w:sz w:val="24"/>
      </w:rPr>
    </w:lvl>
  </w:abstractNum>
  <w:abstractNum w:abstractNumId="11" w15:restartNumberingAfterBreak="0">
    <w:nsid w:val="5B035421"/>
    <w:multiLevelType w:val="multilevel"/>
    <w:tmpl w:val="0E32E3EC"/>
    <w:lvl w:ilvl="0">
      <w:start w:val="1"/>
      <w:numFmt w:val="bullet"/>
      <w:pStyle w:val="OeADAufzhlungVariante4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1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2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3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4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5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6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7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  <w:lvl w:ilvl="8">
      <w:start w:val="1"/>
      <w:numFmt w:val="bullet"/>
      <w:lvlText w:val="+"/>
      <w:lvlJc w:val="left"/>
      <w:rPr>
        <w:rFonts w:ascii="Calibri" w:hAnsi="Calibri" w:hint="default"/>
        <w:b/>
        <w:i w:val="0"/>
        <w:color w:val="CC2A2A"/>
        <w:sz w:val="24"/>
      </w:rPr>
    </w:lvl>
  </w:abstractNum>
  <w:abstractNum w:abstractNumId="12" w15:restartNumberingAfterBreak="0">
    <w:nsid w:val="5CF57961"/>
    <w:multiLevelType w:val="multilevel"/>
    <w:tmpl w:val="030418C6"/>
    <w:lvl w:ilvl="0">
      <w:start w:val="1"/>
      <w:numFmt w:val="bullet"/>
      <w:pStyle w:val="OeADAufzhlungVariante1"/>
      <w:lvlText w:val="+"/>
      <w:lvlJc w:val="left"/>
      <w:rPr>
        <w:rFonts w:ascii="Calibri" w:hAnsi="Calibri" w:hint="default"/>
        <w:b w:val="0"/>
        <w:i w:val="0"/>
        <w:color w:val="005E75"/>
        <w:sz w:val="24"/>
      </w:rPr>
    </w:lvl>
    <w:lvl w:ilvl="1">
      <w:start w:val="1"/>
      <w:numFmt w:val="bullet"/>
      <w:lvlText w:val="+"/>
      <w:lvlJc w:val="left"/>
      <w:rPr>
        <w:rFonts w:ascii="Calibri" w:hAnsi="Calibri" w:hint="default"/>
        <w:b w:val="0"/>
        <w:i w:val="0"/>
        <w:color w:val="005E75"/>
        <w:sz w:val="24"/>
      </w:rPr>
    </w:lvl>
    <w:lvl w:ilvl="2">
      <w:start w:val="1"/>
      <w:numFmt w:val="bullet"/>
      <w:lvlText w:val="+"/>
      <w:lvlJc w:val="left"/>
      <w:rPr>
        <w:rFonts w:ascii="Calibri" w:hAnsi="Calibri" w:hint="default"/>
        <w:b w:val="0"/>
        <w:i w:val="0"/>
        <w:color w:val="005E75"/>
        <w:sz w:val="24"/>
      </w:rPr>
    </w:lvl>
    <w:lvl w:ilvl="3">
      <w:start w:val="1"/>
      <w:numFmt w:val="bullet"/>
      <w:lvlText w:val="+"/>
      <w:lvlJc w:val="left"/>
      <w:rPr>
        <w:rFonts w:ascii="Calibri" w:hAnsi="Calibri" w:hint="default"/>
        <w:color w:val="005E75"/>
        <w:sz w:val="24"/>
      </w:rPr>
    </w:lvl>
    <w:lvl w:ilvl="4">
      <w:start w:val="1"/>
      <w:numFmt w:val="bullet"/>
      <w:lvlText w:val="+"/>
      <w:lvlJc w:val="left"/>
      <w:rPr>
        <w:rFonts w:ascii="Calibri" w:hAnsi="Calibri" w:hint="default"/>
        <w:color w:val="005E75"/>
      </w:rPr>
    </w:lvl>
    <w:lvl w:ilvl="5">
      <w:start w:val="1"/>
      <w:numFmt w:val="bullet"/>
      <w:lvlText w:val="+"/>
      <w:lvlJc w:val="left"/>
      <w:rPr>
        <w:rFonts w:ascii="Calibri" w:hAnsi="Calibri" w:hint="default"/>
        <w:color w:val="005E75"/>
      </w:rPr>
    </w:lvl>
    <w:lvl w:ilvl="6">
      <w:start w:val="1"/>
      <w:numFmt w:val="bullet"/>
      <w:lvlText w:val="+"/>
      <w:lvlJc w:val="left"/>
      <w:rPr>
        <w:rFonts w:ascii="Calibri" w:hAnsi="Calibri" w:hint="default"/>
        <w:color w:val="005E75"/>
      </w:rPr>
    </w:lvl>
    <w:lvl w:ilvl="7">
      <w:start w:val="1"/>
      <w:numFmt w:val="bullet"/>
      <w:lvlText w:val="+"/>
      <w:lvlJc w:val="left"/>
      <w:rPr>
        <w:rFonts w:ascii="Calibri" w:hAnsi="Calibri" w:hint="default"/>
        <w:color w:val="005E75"/>
      </w:rPr>
    </w:lvl>
    <w:lvl w:ilvl="8">
      <w:start w:val="1"/>
      <w:numFmt w:val="bullet"/>
      <w:lvlText w:val="+"/>
      <w:lvlJc w:val="left"/>
      <w:rPr>
        <w:rFonts w:ascii="Calibri" w:hAnsi="Calibri" w:hint="default"/>
        <w:color w:val="005E75"/>
      </w:rPr>
    </w:lvl>
  </w:abstractNum>
  <w:abstractNum w:abstractNumId="13" w15:restartNumberingAfterBreak="0">
    <w:nsid w:val="66A63BD1"/>
    <w:multiLevelType w:val="hybridMultilevel"/>
    <w:tmpl w:val="6816A596"/>
    <w:lvl w:ilvl="0" w:tplc="FFFFFFFF">
      <w:start w:val="1"/>
      <w:numFmt w:val="decimal"/>
      <w:pStyle w:val="berschrift6"/>
      <w:lvlText w:val="%1"/>
      <w:lvlJc w:val="left"/>
      <w:rPr>
        <w:color w:val="005E75"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A3E"/>
    <w:multiLevelType w:val="hybridMultilevel"/>
    <w:tmpl w:val="2254419C"/>
    <w:lvl w:ilvl="0" w:tplc="773CD132">
      <w:start w:val="1"/>
      <w:numFmt w:val="decimal"/>
      <w:lvlText w:val="%1"/>
      <w:lvlJc w:val="left"/>
      <w:pPr>
        <w:ind w:left="720" w:hanging="360"/>
      </w:pPr>
    </w:lvl>
    <w:lvl w:ilvl="1" w:tplc="18B66A22">
      <w:start w:val="1"/>
      <w:numFmt w:val="lowerLetter"/>
      <w:lvlText w:val="%2."/>
      <w:lvlJc w:val="left"/>
      <w:pPr>
        <w:ind w:left="1440" w:hanging="360"/>
      </w:pPr>
    </w:lvl>
    <w:lvl w:ilvl="2" w:tplc="F94ED630">
      <w:start w:val="1"/>
      <w:numFmt w:val="lowerRoman"/>
      <w:lvlText w:val="%3."/>
      <w:lvlJc w:val="right"/>
      <w:pPr>
        <w:ind w:left="2160" w:hanging="180"/>
      </w:pPr>
    </w:lvl>
    <w:lvl w:ilvl="3" w:tplc="85326E94">
      <w:start w:val="1"/>
      <w:numFmt w:val="decimal"/>
      <w:lvlText w:val="%4."/>
      <w:lvlJc w:val="left"/>
      <w:pPr>
        <w:ind w:left="2880" w:hanging="360"/>
      </w:pPr>
    </w:lvl>
    <w:lvl w:ilvl="4" w:tplc="C5D40084">
      <w:start w:val="1"/>
      <w:numFmt w:val="lowerLetter"/>
      <w:lvlText w:val="%5."/>
      <w:lvlJc w:val="left"/>
      <w:pPr>
        <w:ind w:left="3600" w:hanging="360"/>
      </w:pPr>
    </w:lvl>
    <w:lvl w:ilvl="5" w:tplc="3E803BD4">
      <w:start w:val="1"/>
      <w:numFmt w:val="lowerRoman"/>
      <w:lvlText w:val="%6."/>
      <w:lvlJc w:val="right"/>
      <w:pPr>
        <w:ind w:left="4320" w:hanging="180"/>
      </w:pPr>
    </w:lvl>
    <w:lvl w:ilvl="6" w:tplc="C4441E96">
      <w:start w:val="1"/>
      <w:numFmt w:val="decimal"/>
      <w:lvlText w:val="%7."/>
      <w:lvlJc w:val="left"/>
      <w:pPr>
        <w:ind w:left="5040" w:hanging="360"/>
      </w:pPr>
    </w:lvl>
    <w:lvl w:ilvl="7" w:tplc="AACCDC3E">
      <w:start w:val="1"/>
      <w:numFmt w:val="lowerLetter"/>
      <w:lvlText w:val="%8."/>
      <w:lvlJc w:val="left"/>
      <w:pPr>
        <w:ind w:left="5760" w:hanging="360"/>
      </w:pPr>
    </w:lvl>
    <w:lvl w:ilvl="8" w:tplc="B6EE375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E0EB4"/>
    <w:multiLevelType w:val="hybridMultilevel"/>
    <w:tmpl w:val="CD6678CE"/>
    <w:lvl w:ilvl="0" w:tplc="FB128BE2">
      <w:start w:val="1"/>
      <w:numFmt w:val="decimal"/>
      <w:lvlText w:val="%1"/>
      <w:lvlJc w:val="left"/>
      <w:pPr>
        <w:ind w:left="720" w:hanging="360"/>
      </w:pPr>
    </w:lvl>
    <w:lvl w:ilvl="1" w:tplc="E530E9CA">
      <w:start w:val="1"/>
      <w:numFmt w:val="lowerLetter"/>
      <w:lvlText w:val="%2."/>
      <w:lvlJc w:val="left"/>
      <w:pPr>
        <w:ind w:left="1440" w:hanging="360"/>
      </w:pPr>
    </w:lvl>
    <w:lvl w:ilvl="2" w:tplc="A224E5FA">
      <w:start w:val="1"/>
      <w:numFmt w:val="lowerRoman"/>
      <w:lvlText w:val="%3."/>
      <w:lvlJc w:val="right"/>
      <w:pPr>
        <w:ind w:left="2160" w:hanging="180"/>
      </w:pPr>
    </w:lvl>
    <w:lvl w:ilvl="3" w:tplc="4DBA42A2">
      <w:start w:val="1"/>
      <w:numFmt w:val="decimal"/>
      <w:lvlText w:val="%4."/>
      <w:lvlJc w:val="left"/>
      <w:pPr>
        <w:ind w:left="2880" w:hanging="360"/>
      </w:pPr>
    </w:lvl>
    <w:lvl w:ilvl="4" w:tplc="B8320332">
      <w:start w:val="1"/>
      <w:numFmt w:val="lowerLetter"/>
      <w:lvlText w:val="%5."/>
      <w:lvlJc w:val="left"/>
      <w:pPr>
        <w:ind w:left="3600" w:hanging="360"/>
      </w:pPr>
    </w:lvl>
    <w:lvl w:ilvl="5" w:tplc="06C4D276">
      <w:start w:val="1"/>
      <w:numFmt w:val="lowerRoman"/>
      <w:lvlText w:val="%6."/>
      <w:lvlJc w:val="right"/>
      <w:pPr>
        <w:ind w:left="4320" w:hanging="180"/>
      </w:pPr>
    </w:lvl>
    <w:lvl w:ilvl="6" w:tplc="9F785074">
      <w:start w:val="1"/>
      <w:numFmt w:val="decimal"/>
      <w:lvlText w:val="%7."/>
      <w:lvlJc w:val="left"/>
      <w:pPr>
        <w:ind w:left="5040" w:hanging="360"/>
      </w:pPr>
    </w:lvl>
    <w:lvl w:ilvl="7" w:tplc="CC9AD792">
      <w:start w:val="1"/>
      <w:numFmt w:val="lowerLetter"/>
      <w:lvlText w:val="%8."/>
      <w:lvlJc w:val="left"/>
      <w:pPr>
        <w:ind w:left="5760" w:hanging="360"/>
      </w:pPr>
    </w:lvl>
    <w:lvl w:ilvl="8" w:tplc="9DAE9F76">
      <w:start w:val="1"/>
      <w:numFmt w:val="lowerRoman"/>
      <w:lvlText w:val="%9."/>
      <w:lvlJc w:val="right"/>
      <w:pPr>
        <w:ind w:left="6480" w:hanging="180"/>
      </w:pPr>
    </w:lvl>
  </w:abstractNum>
  <w:num w:numId="1" w16cid:durableId="992686261">
    <w:abstractNumId w:val="15"/>
  </w:num>
  <w:num w:numId="2" w16cid:durableId="1368022192">
    <w:abstractNumId w:val="14"/>
  </w:num>
  <w:num w:numId="3" w16cid:durableId="2027174241">
    <w:abstractNumId w:val="12"/>
  </w:num>
  <w:num w:numId="4" w16cid:durableId="1426337756">
    <w:abstractNumId w:val="4"/>
  </w:num>
  <w:num w:numId="5" w16cid:durableId="915479020">
    <w:abstractNumId w:val="6"/>
  </w:num>
  <w:num w:numId="6" w16cid:durableId="1847792184">
    <w:abstractNumId w:val="10"/>
  </w:num>
  <w:num w:numId="7" w16cid:durableId="1367024221">
    <w:abstractNumId w:val="13"/>
  </w:num>
  <w:num w:numId="8" w16cid:durableId="169031514">
    <w:abstractNumId w:val="9"/>
  </w:num>
  <w:num w:numId="9" w16cid:durableId="414012912">
    <w:abstractNumId w:val="11"/>
  </w:num>
  <w:num w:numId="10" w16cid:durableId="1841042931">
    <w:abstractNumId w:val="0"/>
  </w:num>
  <w:num w:numId="11" w16cid:durableId="1635208299">
    <w:abstractNumId w:val="8"/>
  </w:num>
  <w:num w:numId="12" w16cid:durableId="1124664279">
    <w:abstractNumId w:val="12"/>
  </w:num>
  <w:num w:numId="13" w16cid:durableId="1414933858">
    <w:abstractNumId w:val="5"/>
  </w:num>
  <w:num w:numId="14" w16cid:durableId="565997226">
    <w:abstractNumId w:val="3"/>
  </w:num>
  <w:num w:numId="15" w16cid:durableId="662582662">
    <w:abstractNumId w:val="7"/>
  </w:num>
  <w:num w:numId="16" w16cid:durableId="367687557">
    <w:abstractNumId w:val="2"/>
  </w:num>
  <w:num w:numId="17" w16cid:durableId="19163994">
    <w:abstractNumId w:val="13"/>
  </w:num>
  <w:num w:numId="18" w16cid:durableId="116274478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54"/>
    <w:rsid w:val="0000711B"/>
    <w:rsid w:val="00007167"/>
    <w:rsid w:val="00020A9A"/>
    <w:rsid w:val="0002696B"/>
    <w:rsid w:val="00032B45"/>
    <w:rsid w:val="000512BE"/>
    <w:rsid w:val="00053F01"/>
    <w:rsid w:val="000546D6"/>
    <w:rsid w:val="00054CE1"/>
    <w:rsid w:val="00056D5E"/>
    <w:rsid w:val="000579D5"/>
    <w:rsid w:val="00057C92"/>
    <w:rsid w:val="000619CD"/>
    <w:rsid w:val="0007093D"/>
    <w:rsid w:val="0007361D"/>
    <w:rsid w:val="00077BAB"/>
    <w:rsid w:val="00084872"/>
    <w:rsid w:val="00085F07"/>
    <w:rsid w:val="000919A9"/>
    <w:rsid w:val="00093110"/>
    <w:rsid w:val="000A18BD"/>
    <w:rsid w:val="000C39DD"/>
    <w:rsid w:val="000C6364"/>
    <w:rsid w:val="000C6A04"/>
    <w:rsid w:val="000C6D2E"/>
    <w:rsid w:val="000C7159"/>
    <w:rsid w:val="000C7B78"/>
    <w:rsid w:val="000D0D9C"/>
    <w:rsid w:val="000E288F"/>
    <w:rsid w:val="000E5116"/>
    <w:rsid w:val="00103F8B"/>
    <w:rsid w:val="00121C71"/>
    <w:rsid w:val="00125BA3"/>
    <w:rsid w:val="00137B2E"/>
    <w:rsid w:val="001465F7"/>
    <w:rsid w:val="0015376D"/>
    <w:rsid w:val="00166A3C"/>
    <w:rsid w:val="00172043"/>
    <w:rsid w:val="00185CD9"/>
    <w:rsid w:val="00186E78"/>
    <w:rsid w:val="00192CF9"/>
    <w:rsid w:val="001C1CF7"/>
    <w:rsid w:val="001E512A"/>
    <w:rsid w:val="001F511E"/>
    <w:rsid w:val="002000D1"/>
    <w:rsid w:val="0021711B"/>
    <w:rsid w:val="002253EA"/>
    <w:rsid w:val="00232F55"/>
    <w:rsid w:val="002352FC"/>
    <w:rsid w:val="002409C0"/>
    <w:rsid w:val="00281C68"/>
    <w:rsid w:val="002955A8"/>
    <w:rsid w:val="002A795C"/>
    <w:rsid w:val="002B5AD4"/>
    <w:rsid w:val="002C39EA"/>
    <w:rsid w:val="002D367E"/>
    <w:rsid w:val="002E0A1A"/>
    <w:rsid w:val="002F386A"/>
    <w:rsid w:val="002F6BD9"/>
    <w:rsid w:val="003009EF"/>
    <w:rsid w:val="00301DF7"/>
    <w:rsid w:val="00311CE2"/>
    <w:rsid w:val="003137D6"/>
    <w:rsid w:val="00327BD3"/>
    <w:rsid w:val="00331CAB"/>
    <w:rsid w:val="00333601"/>
    <w:rsid w:val="00341C08"/>
    <w:rsid w:val="00345865"/>
    <w:rsid w:val="00351E80"/>
    <w:rsid w:val="00352CB2"/>
    <w:rsid w:val="00360E67"/>
    <w:rsid w:val="003651F1"/>
    <w:rsid w:val="00377E05"/>
    <w:rsid w:val="00390403"/>
    <w:rsid w:val="003A28AD"/>
    <w:rsid w:val="003A5D21"/>
    <w:rsid w:val="003A6002"/>
    <w:rsid w:val="003B6589"/>
    <w:rsid w:val="003C487D"/>
    <w:rsid w:val="003E0434"/>
    <w:rsid w:val="003E4188"/>
    <w:rsid w:val="003F02BE"/>
    <w:rsid w:val="003F2FA7"/>
    <w:rsid w:val="003F7B87"/>
    <w:rsid w:val="00406DE8"/>
    <w:rsid w:val="004108BD"/>
    <w:rsid w:val="00414E0C"/>
    <w:rsid w:val="00431C9B"/>
    <w:rsid w:val="00433C89"/>
    <w:rsid w:val="004400C1"/>
    <w:rsid w:val="00440550"/>
    <w:rsid w:val="00441B30"/>
    <w:rsid w:val="0044412A"/>
    <w:rsid w:val="004577F3"/>
    <w:rsid w:val="004775AF"/>
    <w:rsid w:val="00496A73"/>
    <w:rsid w:val="004A03E4"/>
    <w:rsid w:val="004A1BEC"/>
    <w:rsid w:val="004A1F1A"/>
    <w:rsid w:val="004B6AA8"/>
    <w:rsid w:val="004B783F"/>
    <w:rsid w:val="004B7F65"/>
    <w:rsid w:val="004C58F1"/>
    <w:rsid w:val="004C632E"/>
    <w:rsid w:val="004C6852"/>
    <w:rsid w:val="004C7509"/>
    <w:rsid w:val="004D0D19"/>
    <w:rsid w:val="004D1B88"/>
    <w:rsid w:val="004E6FED"/>
    <w:rsid w:val="004F112F"/>
    <w:rsid w:val="004F1758"/>
    <w:rsid w:val="004F41C2"/>
    <w:rsid w:val="005124F9"/>
    <w:rsid w:val="00516F1F"/>
    <w:rsid w:val="00521B18"/>
    <w:rsid w:val="005319C4"/>
    <w:rsid w:val="005324AD"/>
    <w:rsid w:val="0055409D"/>
    <w:rsid w:val="005549BF"/>
    <w:rsid w:val="005575C4"/>
    <w:rsid w:val="005576CB"/>
    <w:rsid w:val="00563A2C"/>
    <w:rsid w:val="005712B7"/>
    <w:rsid w:val="00572EB2"/>
    <w:rsid w:val="0059245C"/>
    <w:rsid w:val="00596AB5"/>
    <w:rsid w:val="00596BEF"/>
    <w:rsid w:val="005A5424"/>
    <w:rsid w:val="005B452B"/>
    <w:rsid w:val="005C0A50"/>
    <w:rsid w:val="005C58A3"/>
    <w:rsid w:val="005C5B07"/>
    <w:rsid w:val="005D4E2C"/>
    <w:rsid w:val="005D598E"/>
    <w:rsid w:val="005E2EA1"/>
    <w:rsid w:val="006120CD"/>
    <w:rsid w:val="00620F30"/>
    <w:rsid w:val="006326F7"/>
    <w:rsid w:val="00644F60"/>
    <w:rsid w:val="00654971"/>
    <w:rsid w:val="00655171"/>
    <w:rsid w:val="0066734B"/>
    <w:rsid w:val="00672CEB"/>
    <w:rsid w:val="00680B4C"/>
    <w:rsid w:val="006926A1"/>
    <w:rsid w:val="00695AD8"/>
    <w:rsid w:val="006C0907"/>
    <w:rsid w:val="006C2057"/>
    <w:rsid w:val="006C2D73"/>
    <w:rsid w:val="006C6C96"/>
    <w:rsid w:val="006C76F6"/>
    <w:rsid w:val="006D7760"/>
    <w:rsid w:val="006E2C62"/>
    <w:rsid w:val="006F0C98"/>
    <w:rsid w:val="006F17E1"/>
    <w:rsid w:val="006F3046"/>
    <w:rsid w:val="007131E9"/>
    <w:rsid w:val="0072087E"/>
    <w:rsid w:val="00730D05"/>
    <w:rsid w:val="007357B7"/>
    <w:rsid w:val="007427AE"/>
    <w:rsid w:val="00743AB2"/>
    <w:rsid w:val="0077375D"/>
    <w:rsid w:val="00787D11"/>
    <w:rsid w:val="00791E6B"/>
    <w:rsid w:val="00792F91"/>
    <w:rsid w:val="007948D7"/>
    <w:rsid w:val="007B27F7"/>
    <w:rsid w:val="007B38DC"/>
    <w:rsid w:val="007D0163"/>
    <w:rsid w:val="007D0399"/>
    <w:rsid w:val="007F2B1A"/>
    <w:rsid w:val="0081318F"/>
    <w:rsid w:val="00815F8F"/>
    <w:rsid w:val="00816536"/>
    <w:rsid w:val="00821ED0"/>
    <w:rsid w:val="00822438"/>
    <w:rsid w:val="008304D1"/>
    <w:rsid w:val="0083061B"/>
    <w:rsid w:val="00841C99"/>
    <w:rsid w:val="0084681C"/>
    <w:rsid w:val="0084716C"/>
    <w:rsid w:val="008704AD"/>
    <w:rsid w:val="008947CD"/>
    <w:rsid w:val="008A6FDC"/>
    <w:rsid w:val="008B09B5"/>
    <w:rsid w:val="008B11DE"/>
    <w:rsid w:val="008B556C"/>
    <w:rsid w:val="008C0BFC"/>
    <w:rsid w:val="008C3613"/>
    <w:rsid w:val="008E34F3"/>
    <w:rsid w:val="008F0A5A"/>
    <w:rsid w:val="008F301B"/>
    <w:rsid w:val="009030BF"/>
    <w:rsid w:val="00921254"/>
    <w:rsid w:val="009258CE"/>
    <w:rsid w:val="009621C1"/>
    <w:rsid w:val="00967B7C"/>
    <w:rsid w:val="009704D2"/>
    <w:rsid w:val="00972070"/>
    <w:rsid w:val="00975547"/>
    <w:rsid w:val="00984225"/>
    <w:rsid w:val="00984ACF"/>
    <w:rsid w:val="00986D1F"/>
    <w:rsid w:val="00990B29"/>
    <w:rsid w:val="009A0B2E"/>
    <w:rsid w:val="009A40BD"/>
    <w:rsid w:val="009B3C16"/>
    <w:rsid w:val="009B436E"/>
    <w:rsid w:val="009D5786"/>
    <w:rsid w:val="009E0799"/>
    <w:rsid w:val="009E3A1B"/>
    <w:rsid w:val="009F1985"/>
    <w:rsid w:val="00A1601B"/>
    <w:rsid w:val="00A46190"/>
    <w:rsid w:val="00A5299E"/>
    <w:rsid w:val="00A56650"/>
    <w:rsid w:val="00A61295"/>
    <w:rsid w:val="00A71447"/>
    <w:rsid w:val="00A81EE5"/>
    <w:rsid w:val="00A821B2"/>
    <w:rsid w:val="00AB7301"/>
    <w:rsid w:val="00AC3624"/>
    <w:rsid w:val="00AD335B"/>
    <w:rsid w:val="00AE187C"/>
    <w:rsid w:val="00AE41CB"/>
    <w:rsid w:val="00AF2E5A"/>
    <w:rsid w:val="00B01E46"/>
    <w:rsid w:val="00B048F4"/>
    <w:rsid w:val="00B079F8"/>
    <w:rsid w:val="00B13FC6"/>
    <w:rsid w:val="00B22C7D"/>
    <w:rsid w:val="00B24C8C"/>
    <w:rsid w:val="00B56736"/>
    <w:rsid w:val="00B730D9"/>
    <w:rsid w:val="00B74FC8"/>
    <w:rsid w:val="00B837DA"/>
    <w:rsid w:val="00B83B56"/>
    <w:rsid w:val="00BA66B8"/>
    <w:rsid w:val="00BA6C61"/>
    <w:rsid w:val="00BD1D33"/>
    <w:rsid w:val="00BE23F5"/>
    <w:rsid w:val="00BF2F4E"/>
    <w:rsid w:val="00BF5EE4"/>
    <w:rsid w:val="00BF6714"/>
    <w:rsid w:val="00C075DD"/>
    <w:rsid w:val="00C14406"/>
    <w:rsid w:val="00C14626"/>
    <w:rsid w:val="00C16EE0"/>
    <w:rsid w:val="00C32FE1"/>
    <w:rsid w:val="00C340BD"/>
    <w:rsid w:val="00C362E5"/>
    <w:rsid w:val="00C403F3"/>
    <w:rsid w:val="00C608DF"/>
    <w:rsid w:val="00C62D5D"/>
    <w:rsid w:val="00C8601A"/>
    <w:rsid w:val="00CA26BA"/>
    <w:rsid w:val="00CA3902"/>
    <w:rsid w:val="00CA78DE"/>
    <w:rsid w:val="00CB6C59"/>
    <w:rsid w:val="00CB6E41"/>
    <w:rsid w:val="00CC27D8"/>
    <w:rsid w:val="00CD1F51"/>
    <w:rsid w:val="00CD4D4B"/>
    <w:rsid w:val="00D05FD8"/>
    <w:rsid w:val="00D0618C"/>
    <w:rsid w:val="00D348B5"/>
    <w:rsid w:val="00D34B05"/>
    <w:rsid w:val="00D40660"/>
    <w:rsid w:val="00D47B9F"/>
    <w:rsid w:val="00D50626"/>
    <w:rsid w:val="00D51791"/>
    <w:rsid w:val="00D51CC0"/>
    <w:rsid w:val="00D56643"/>
    <w:rsid w:val="00D627C9"/>
    <w:rsid w:val="00D835F4"/>
    <w:rsid w:val="00DC12DA"/>
    <w:rsid w:val="00DC7173"/>
    <w:rsid w:val="00DC7614"/>
    <w:rsid w:val="00DE3425"/>
    <w:rsid w:val="00DE390C"/>
    <w:rsid w:val="00DF1EDD"/>
    <w:rsid w:val="00E214BC"/>
    <w:rsid w:val="00E27F9B"/>
    <w:rsid w:val="00E32F80"/>
    <w:rsid w:val="00E3396B"/>
    <w:rsid w:val="00E43C8E"/>
    <w:rsid w:val="00E45F82"/>
    <w:rsid w:val="00E46D1F"/>
    <w:rsid w:val="00E67B6B"/>
    <w:rsid w:val="00E70AFF"/>
    <w:rsid w:val="00E70D65"/>
    <w:rsid w:val="00E7567B"/>
    <w:rsid w:val="00E7757A"/>
    <w:rsid w:val="00E81D52"/>
    <w:rsid w:val="00E85B57"/>
    <w:rsid w:val="00EA17FD"/>
    <w:rsid w:val="00ED5A71"/>
    <w:rsid w:val="00EE241A"/>
    <w:rsid w:val="00EE4237"/>
    <w:rsid w:val="00EF00AB"/>
    <w:rsid w:val="00EF5081"/>
    <w:rsid w:val="00F01394"/>
    <w:rsid w:val="00F03C5E"/>
    <w:rsid w:val="00F058CA"/>
    <w:rsid w:val="00F200CE"/>
    <w:rsid w:val="00F2362B"/>
    <w:rsid w:val="00F45564"/>
    <w:rsid w:val="00F74391"/>
    <w:rsid w:val="00FC3BBA"/>
    <w:rsid w:val="00FD2FE0"/>
    <w:rsid w:val="00FD76C4"/>
    <w:rsid w:val="013F3973"/>
    <w:rsid w:val="02CAE848"/>
    <w:rsid w:val="03183D23"/>
    <w:rsid w:val="03876B5E"/>
    <w:rsid w:val="039F9D86"/>
    <w:rsid w:val="03D8B28B"/>
    <w:rsid w:val="04F719C3"/>
    <w:rsid w:val="04F97797"/>
    <w:rsid w:val="05D09922"/>
    <w:rsid w:val="065E25D3"/>
    <w:rsid w:val="0660059B"/>
    <w:rsid w:val="07D7E209"/>
    <w:rsid w:val="07FDE8DC"/>
    <w:rsid w:val="08F864FE"/>
    <w:rsid w:val="09074D9F"/>
    <w:rsid w:val="0973B26A"/>
    <w:rsid w:val="09FBF6C8"/>
    <w:rsid w:val="0A4D9AF6"/>
    <w:rsid w:val="0ABDF804"/>
    <w:rsid w:val="0B7AEDD1"/>
    <w:rsid w:val="0BC26712"/>
    <w:rsid w:val="0CCDBECB"/>
    <w:rsid w:val="0D8D08FF"/>
    <w:rsid w:val="0DA4D78D"/>
    <w:rsid w:val="0FACF4A4"/>
    <w:rsid w:val="1209344C"/>
    <w:rsid w:val="12B4B89C"/>
    <w:rsid w:val="154CBCD6"/>
    <w:rsid w:val="1590FFA7"/>
    <w:rsid w:val="169ADF74"/>
    <w:rsid w:val="170519B9"/>
    <w:rsid w:val="171CB917"/>
    <w:rsid w:val="172CD008"/>
    <w:rsid w:val="1836AFD5"/>
    <w:rsid w:val="185D679C"/>
    <w:rsid w:val="187AB5C6"/>
    <w:rsid w:val="18A0EA1A"/>
    <w:rsid w:val="18B88978"/>
    <w:rsid w:val="1A168627"/>
    <w:rsid w:val="1A5459D9"/>
    <w:rsid w:val="1AA7893B"/>
    <w:rsid w:val="1AE7A5C5"/>
    <w:rsid w:val="1B02EFA8"/>
    <w:rsid w:val="1B81BBAA"/>
    <w:rsid w:val="1B8726A0"/>
    <w:rsid w:val="1B908902"/>
    <w:rsid w:val="1BB25688"/>
    <w:rsid w:val="1C22ACCA"/>
    <w:rsid w:val="1E233D5D"/>
    <w:rsid w:val="1E718620"/>
    <w:rsid w:val="1F5A4D8C"/>
    <w:rsid w:val="20881A6A"/>
    <w:rsid w:val="20FFA87F"/>
    <w:rsid w:val="2166242F"/>
    <w:rsid w:val="2166B9EC"/>
    <w:rsid w:val="21B43E35"/>
    <w:rsid w:val="21FC8F8D"/>
    <w:rsid w:val="225C85AE"/>
    <w:rsid w:val="22AB8777"/>
    <w:rsid w:val="22B318D8"/>
    <w:rsid w:val="22E20DF1"/>
    <w:rsid w:val="24149652"/>
    <w:rsid w:val="256BA295"/>
    <w:rsid w:val="26A88206"/>
    <w:rsid w:val="27232B09"/>
    <w:rsid w:val="27881013"/>
    <w:rsid w:val="27D7EB13"/>
    <w:rsid w:val="27FA4962"/>
    <w:rsid w:val="2824D8BC"/>
    <w:rsid w:val="28BF405F"/>
    <w:rsid w:val="28DEC433"/>
    <w:rsid w:val="28EADF9E"/>
    <w:rsid w:val="28EECA0F"/>
    <w:rsid w:val="29713614"/>
    <w:rsid w:val="29F09186"/>
    <w:rsid w:val="29F9ABB2"/>
    <w:rsid w:val="2A0D011F"/>
    <w:rsid w:val="2A726B29"/>
    <w:rsid w:val="2AAB16D1"/>
    <w:rsid w:val="2B0D0675"/>
    <w:rsid w:val="2B43000F"/>
    <w:rsid w:val="2DBA22DC"/>
    <w:rsid w:val="2DC8886F"/>
    <w:rsid w:val="2E45BD25"/>
    <w:rsid w:val="2EE81DA1"/>
    <w:rsid w:val="2F813D36"/>
    <w:rsid w:val="2F825947"/>
    <w:rsid w:val="30091EFF"/>
    <w:rsid w:val="300C51A8"/>
    <w:rsid w:val="30F4B714"/>
    <w:rsid w:val="311AE560"/>
    <w:rsid w:val="313BE640"/>
    <w:rsid w:val="31620A5D"/>
    <w:rsid w:val="31F34499"/>
    <w:rsid w:val="3270441E"/>
    <w:rsid w:val="32B7EC31"/>
    <w:rsid w:val="337AAF55"/>
    <w:rsid w:val="34C6EA80"/>
    <w:rsid w:val="34CD7073"/>
    <w:rsid w:val="34D9B8F1"/>
    <w:rsid w:val="369766FF"/>
    <w:rsid w:val="36F9F222"/>
    <w:rsid w:val="37026E78"/>
    <w:rsid w:val="375B4D78"/>
    <w:rsid w:val="387E76C9"/>
    <w:rsid w:val="3952EA80"/>
    <w:rsid w:val="3A877C1D"/>
    <w:rsid w:val="3B1AADC7"/>
    <w:rsid w:val="3B3B4B73"/>
    <w:rsid w:val="3C347645"/>
    <w:rsid w:val="3C7D2047"/>
    <w:rsid w:val="3C9488BA"/>
    <w:rsid w:val="3DB71E49"/>
    <w:rsid w:val="3DDDAFE3"/>
    <w:rsid w:val="3DF3D419"/>
    <w:rsid w:val="3E30591B"/>
    <w:rsid w:val="3E73FBF8"/>
    <w:rsid w:val="3F2BB253"/>
    <w:rsid w:val="3F356597"/>
    <w:rsid w:val="40026ECC"/>
    <w:rsid w:val="40825A40"/>
    <w:rsid w:val="4150916A"/>
    <w:rsid w:val="4237E7B1"/>
    <w:rsid w:val="42AA1CF4"/>
    <w:rsid w:val="435ED111"/>
    <w:rsid w:val="43828044"/>
    <w:rsid w:val="4406E757"/>
    <w:rsid w:val="440B4773"/>
    <w:rsid w:val="44DCD05B"/>
    <w:rsid w:val="4525F5B8"/>
    <w:rsid w:val="455EDDF7"/>
    <w:rsid w:val="459248B7"/>
    <w:rsid w:val="47028188"/>
    <w:rsid w:val="47EACBA0"/>
    <w:rsid w:val="4851C382"/>
    <w:rsid w:val="496FCD87"/>
    <w:rsid w:val="4A852DE1"/>
    <w:rsid w:val="4A891ECF"/>
    <w:rsid w:val="4C661293"/>
    <w:rsid w:val="4D599F10"/>
    <w:rsid w:val="4DFE071E"/>
    <w:rsid w:val="4E51D9D5"/>
    <w:rsid w:val="4FB61DB5"/>
    <w:rsid w:val="4FE5C092"/>
    <w:rsid w:val="50975B26"/>
    <w:rsid w:val="510FB9AE"/>
    <w:rsid w:val="5157113B"/>
    <w:rsid w:val="515E9661"/>
    <w:rsid w:val="52695194"/>
    <w:rsid w:val="528B17A9"/>
    <w:rsid w:val="52B3BF10"/>
    <w:rsid w:val="52C2162D"/>
    <w:rsid w:val="539DB96B"/>
    <w:rsid w:val="53A836A7"/>
    <w:rsid w:val="54E09B6A"/>
    <w:rsid w:val="5503948F"/>
    <w:rsid w:val="55171E2D"/>
    <w:rsid w:val="551DE997"/>
    <w:rsid w:val="558CA276"/>
    <w:rsid w:val="55BCFDC1"/>
    <w:rsid w:val="55BF268A"/>
    <w:rsid w:val="55E5521C"/>
    <w:rsid w:val="5824A6E6"/>
    <w:rsid w:val="587BA7CA"/>
    <w:rsid w:val="58B0914E"/>
    <w:rsid w:val="590C3117"/>
    <w:rsid w:val="59230094"/>
    <w:rsid w:val="5950558A"/>
    <w:rsid w:val="59FD9A94"/>
    <w:rsid w:val="5A2CED05"/>
    <w:rsid w:val="5A9A0F72"/>
    <w:rsid w:val="5A9ACB31"/>
    <w:rsid w:val="5AB3E9F3"/>
    <w:rsid w:val="5ABF107C"/>
    <w:rsid w:val="5ADA9A40"/>
    <w:rsid w:val="5BA8CB50"/>
    <w:rsid w:val="5BB3488C"/>
    <w:rsid w:val="5C526C55"/>
    <w:rsid w:val="5D223012"/>
    <w:rsid w:val="5D449BB1"/>
    <w:rsid w:val="5D7F11F0"/>
    <w:rsid w:val="5E16F027"/>
    <w:rsid w:val="5EBE0073"/>
    <w:rsid w:val="5F7CC13A"/>
    <w:rsid w:val="5FC423A7"/>
    <w:rsid w:val="5FC95734"/>
    <w:rsid w:val="6020552D"/>
    <w:rsid w:val="6065EC3F"/>
    <w:rsid w:val="60CC4A58"/>
    <w:rsid w:val="60EC42B5"/>
    <w:rsid w:val="61ABD055"/>
    <w:rsid w:val="62A359DB"/>
    <w:rsid w:val="64939869"/>
    <w:rsid w:val="64C34195"/>
    <w:rsid w:val="6530E401"/>
    <w:rsid w:val="6551412D"/>
    <w:rsid w:val="658C9ABA"/>
    <w:rsid w:val="6606D73C"/>
    <w:rsid w:val="66306704"/>
    <w:rsid w:val="6634BCFF"/>
    <w:rsid w:val="66DEF706"/>
    <w:rsid w:val="675B0D87"/>
    <w:rsid w:val="6859E460"/>
    <w:rsid w:val="68606B7C"/>
    <w:rsid w:val="686C332B"/>
    <w:rsid w:val="68B55C3F"/>
    <w:rsid w:val="6938DCE3"/>
    <w:rsid w:val="69A13E31"/>
    <w:rsid w:val="69EB178D"/>
    <w:rsid w:val="6AD4AD44"/>
    <w:rsid w:val="6B2E625C"/>
    <w:rsid w:val="6BA224E9"/>
    <w:rsid w:val="6BED2338"/>
    <w:rsid w:val="6BFFCCCE"/>
    <w:rsid w:val="6D379F47"/>
    <w:rsid w:val="6D404162"/>
    <w:rsid w:val="6D77CFC3"/>
    <w:rsid w:val="6DC913FA"/>
    <w:rsid w:val="6DFA45A4"/>
    <w:rsid w:val="6E851A31"/>
    <w:rsid w:val="6EB9D567"/>
    <w:rsid w:val="6FA81E67"/>
    <w:rsid w:val="6FD36735"/>
    <w:rsid w:val="70109132"/>
    <w:rsid w:val="704285A0"/>
    <w:rsid w:val="7079AB0B"/>
    <w:rsid w:val="70DE2A69"/>
    <w:rsid w:val="70E37175"/>
    <w:rsid w:val="71D468B3"/>
    <w:rsid w:val="723D6136"/>
    <w:rsid w:val="72627884"/>
    <w:rsid w:val="72798A3D"/>
    <w:rsid w:val="7308CB34"/>
    <w:rsid w:val="737C3610"/>
    <w:rsid w:val="73BAA13A"/>
    <w:rsid w:val="74208964"/>
    <w:rsid w:val="746F99D2"/>
    <w:rsid w:val="76424F88"/>
    <w:rsid w:val="76619680"/>
    <w:rsid w:val="76ABA2CC"/>
    <w:rsid w:val="76C923E3"/>
    <w:rsid w:val="76E6EEBE"/>
    <w:rsid w:val="778E1B81"/>
    <w:rsid w:val="77E34D70"/>
    <w:rsid w:val="7824C60B"/>
    <w:rsid w:val="785641EC"/>
    <w:rsid w:val="7862CAB3"/>
    <w:rsid w:val="79AE35BB"/>
    <w:rsid w:val="79C0966C"/>
    <w:rsid w:val="7AAAC3DE"/>
    <w:rsid w:val="7AC30AC2"/>
    <w:rsid w:val="7B1E9828"/>
    <w:rsid w:val="7B61775A"/>
    <w:rsid w:val="7BE3F6CB"/>
    <w:rsid w:val="7C3620DB"/>
    <w:rsid w:val="7C6ADCD3"/>
    <w:rsid w:val="7D2A1EFD"/>
    <w:rsid w:val="7E1945F6"/>
    <w:rsid w:val="7E9BE868"/>
    <w:rsid w:val="7F59D907"/>
    <w:rsid w:val="7F7B0349"/>
    <w:rsid w:val="7F86E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7FD3C"/>
  <w15:chartTrackingRefBased/>
  <w15:docId w15:val="{916B8C4C-0ABE-4AF9-9B85-47B329BA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D05FD8"/>
    <w:pPr>
      <w:spacing w:before="200"/>
    </w:pPr>
    <w:rPr>
      <w:color w:val="000000"/>
      <w:sz w:val="24"/>
      <w:szCs w:val="22"/>
      <w:lang w:val="de-AT"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40660"/>
    <w:pPr>
      <w:keepNext/>
      <w:keepLines/>
      <w:numPr>
        <w:numId w:val="4"/>
      </w:numPr>
      <w:spacing w:before="320" w:after="200"/>
      <w:outlineLvl w:val="0"/>
    </w:pPr>
    <w:rPr>
      <w:rFonts w:eastAsia="Times New Roman"/>
      <w:b/>
      <w:bCs/>
      <w:color w:val="005E75"/>
      <w:sz w:val="32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D40660"/>
    <w:pPr>
      <w:keepNext/>
      <w:keepLines/>
      <w:numPr>
        <w:ilvl w:val="1"/>
        <w:numId w:val="4"/>
      </w:numPr>
      <w:spacing w:before="320" w:after="200"/>
      <w:ind w:left="964" w:hanging="964"/>
      <w:outlineLvl w:val="1"/>
    </w:pPr>
    <w:rPr>
      <w:rFonts w:eastAsia="Times New Roman"/>
      <w:bCs/>
      <w:color w:val="005E75"/>
      <w:sz w:val="32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712B7"/>
    <w:pPr>
      <w:keepNext/>
      <w:keepLines/>
      <w:numPr>
        <w:ilvl w:val="2"/>
        <w:numId w:val="4"/>
      </w:numPr>
      <w:spacing w:before="320" w:after="200"/>
      <w:ind w:left="1361" w:hanging="1361"/>
      <w:outlineLvl w:val="2"/>
    </w:pPr>
    <w:rPr>
      <w:rFonts w:eastAsia="Times New Roman"/>
      <w:bCs/>
      <w:color w:val="auto"/>
      <w:sz w:val="32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984ACF"/>
    <w:pPr>
      <w:keepNext/>
      <w:keepLines/>
      <w:numPr>
        <w:ilvl w:val="3"/>
        <w:numId w:val="4"/>
      </w:numPr>
      <w:ind w:left="1758" w:hanging="1758"/>
      <w:outlineLvl w:val="3"/>
    </w:pPr>
    <w:rPr>
      <w:rFonts w:eastAsia="Times New Roman"/>
      <w:b/>
      <w:bCs/>
      <w:iCs/>
      <w:color w:val="005E75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984ACF"/>
    <w:pPr>
      <w:keepNext/>
      <w:keepLines/>
      <w:numPr>
        <w:ilvl w:val="4"/>
        <w:numId w:val="4"/>
      </w:numPr>
      <w:ind w:left="1758" w:hanging="1758"/>
      <w:outlineLvl w:val="4"/>
    </w:pPr>
    <w:rPr>
      <w:rFonts w:eastAsia="Times New Roman"/>
      <w:b/>
    </w:rPr>
  </w:style>
  <w:style w:type="paragraph" w:styleId="berschrift6">
    <w:name w:val="heading 6"/>
    <w:basedOn w:val="Standard"/>
    <w:next w:val="Standard"/>
    <w:link w:val="berschrift6Zchn"/>
    <w:autoRedefine/>
    <w:uiPriority w:val="9"/>
    <w:unhideWhenUsed/>
    <w:qFormat/>
    <w:rsid w:val="00AF2E5A"/>
    <w:pPr>
      <w:keepNext/>
      <w:keepLines/>
      <w:numPr>
        <w:numId w:val="7"/>
      </w:numPr>
      <w:spacing w:after="240"/>
      <w:ind w:left="397" w:hanging="397"/>
      <w:outlineLvl w:val="5"/>
    </w:pPr>
    <w:rPr>
      <w:rFonts w:eastAsia="Times New Roman"/>
      <w:iCs/>
      <w:color w:val="005E7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6C96"/>
    <w:pPr>
      <w:keepNext/>
      <w:keepLines/>
      <w:numPr>
        <w:numId w:val="8"/>
      </w:numPr>
      <w:spacing w:after="240"/>
      <w:ind w:left="397" w:hanging="397"/>
      <w:outlineLvl w:val="6"/>
    </w:pPr>
    <w:rPr>
      <w:rFonts w:eastAsia="Times New Roman"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F17E1"/>
    <w:pPr>
      <w:keepNext/>
      <w:keepLines/>
      <w:numPr>
        <w:ilvl w:val="7"/>
        <w:numId w:val="4"/>
      </w:numPr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F17E1"/>
    <w:pPr>
      <w:keepNext/>
      <w:keepLines/>
      <w:numPr>
        <w:ilvl w:val="8"/>
        <w:numId w:val="4"/>
      </w:numPr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5B0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C5B0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D50626"/>
    <w:pPr>
      <w:contextualSpacing/>
    </w:pPr>
  </w:style>
  <w:style w:type="character" w:customStyle="1" w:styleId="berschrift1Zchn">
    <w:name w:val="Überschrift 1 Zchn"/>
    <w:link w:val="berschrift1"/>
    <w:uiPriority w:val="9"/>
    <w:rsid w:val="00D40660"/>
    <w:rPr>
      <w:rFonts w:ascii="Calibri" w:eastAsia="Times New Roman" w:hAnsi="Calibri" w:cs="Times New Roman"/>
      <w:b/>
      <w:bCs/>
      <w:color w:val="005E75"/>
      <w:sz w:val="32"/>
      <w:szCs w:val="28"/>
    </w:rPr>
  </w:style>
  <w:style w:type="character" w:customStyle="1" w:styleId="berschrift2Zchn">
    <w:name w:val="Überschrift 2 Zchn"/>
    <w:link w:val="berschrift2"/>
    <w:uiPriority w:val="9"/>
    <w:rsid w:val="00D40660"/>
    <w:rPr>
      <w:rFonts w:ascii="Calibri" w:eastAsia="Times New Roman" w:hAnsi="Calibri" w:cs="Times New Roman"/>
      <w:bCs/>
      <w:color w:val="005E75"/>
      <w:sz w:val="32"/>
      <w:szCs w:val="26"/>
    </w:rPr>
  </w:style>
  <w:style w:type="character" w:customStyle="1" w:styleId="berschrift3Zchn">
    <w:name w:val="Überschrift 3 Zchn"/>
    <w:link w:val="berschrift3"/>
    <w:uiPriority w:val="9"/>
    <w:rsid w:val="005712B7"/>
    <w:rPr>
      <w:rFonts w:ascii="Calibri" w:eastAsia="Times New Roman" w:hAnsi="Calibri" w:cs="Times New Roman"/>
      <w:bCs/>
      <w:sz w:val="32"/>
    </w:rPr>
  </w:style>
  <w:style w:type="character" w:customStyle="1" w:styleId="berschrift4Zchn">
    <w:name w:val="Überschrift 4 Zchn"/>
    <w:link w:val="berschrift4"/>
    <w:uiPriority w:val="9"/>
    <w:rsid w:val="00984ACF"/>
    <w:rPr>
      <w:rFonts w:ascii="Calibri" w:eastAsia="Times New Roman" w:hAnsi="Calibri" w:cs="Times New Roman"/>
      <w:b/>
      <w:bCs/>
      <w:iCs/>
      <w:color w:val="005E75"/>
      <w:sz w:val="24"/>
    </w:rPr>
  </w:style>
  <w:style w:type="character" w:customStyle="1" w:styleId="berschrift5Zchn">
    <w:name w:val="Überschrift 5 Zchn"/>
    <w:link w:val="berschrift5"/>
    <w:uiPriority w:val="9"/>
    <w:rsid w:val="00984ACF"/>
    <w:rPr>
      <w:rFonts w:eastAsia="Times New Roman" w:cs="Times New Roman"/>
      <w:b/>
      <w:color w:val="000000"/>
      <w:sz w:val="24"/>
    </w:rPr>
  </w:style>
  <w:style w:type="character" w:customStyle="1" w:styleId="berschrift6Zchn">
    <w:name w:val="Überschrift 6 Zchn"/>
    <w:link w:val="berschrift6"/>
    <w:uiPriority w:val="9"/>
    <w:rsid w:val="00AF2E5A"/>
    <w:rPr>
      <w:rFonts w:eastAsia="Times New Roman" w:cs="Times New Roman"/>
      <w:iCs/>
      <w:color w:val="005E75"/>
      <w:sz w:val="24"/>
    </w:rPr>
  </w:style>
  <w:style w:type="character" w:customStyle="1" w:styleId="berschrift7Zchn">
    <w:name w:val="Überschrift 7 Zchn"/>
    <w:link w:val="berschrift7"/>
    <w:uiPriority w:val="9"/>
    <w:semiHidden/>
    <w:rsid w:val="006C6C96"/>
    <w:rPr>
      <w:rFonts w:ascii="Calibri" w:eastAsia="Times New Roman" w:hAnsi="Calibri" w:cs="Times New Roman"/>
      <w:iCs/>
      <w:color w:val="404040"/>
      <w:sz w:val="24"/>
    </w:rPr>
  </w:style>
  <w:style w:type="character" w:customStyle="1" w:styleId="berschrift8Zchn">
    <w:name w:val="Überschrift 8 Zchn"/>
    <w:link w:val="berschrift8"/>
    <w:uiPriority w:val="9"/>
    <w:semiHidden/>
    <w:rsid w:val="006F17E1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6F17E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OeADAufzhlungVariante2">
    <w:name w:val="OeAD Aufzählung (Variante 2)"/>
    <w:basedOn w:val="Listenabsatz"/>
    <w:link w:val="OeADAufzhlungVariante2Zchn"/>
    <w:qFormat/>
    <w:rsid w:val="000512BE"/>
    <w:pPr>
      <w:numPr>
        <w:numId w:val="6"/>
      </w:numPr>
    </w:pPr>
    <w:rPr>
      <w:rFonts w:cs="Tahoma"/>
      <w:szCs w:val="24"/>
      <w:lang w:val="de-DE"/>
    </w:rPr>
  </w:style>
  <w:style w:type="paragraph" w:customStyle="1" w:styleId="OeADAufzhlungVariante3">
    <w:name w:val="OeAD Aufzählung (Variante 3)"/>
    <w:basedOn w:val="Listenabsatz"/>
    <w:link w:val="OeADAufzhlungVariante3Zchn"/>
    <w:qFormat/>
    <w:rsid w:val="000512BE"/>
    <w:pPr>
      <w:numPr>
        <w:numId w:val="5"/>
      </w:numPr>
    </w:pPr>
    <w:rPr>
      <w:rFonts w:cs="Tahoma"/>
      <w:szCs w:val="24"/>
      <w:lang w:val="de-DE"/>
    </w:rPr>
  </w:style>
  <w:style w:type="character" w:customStyle="1" w:styleId="ListenabsatzZchn">
    <w:name w:val="Listenabsatz Zchn"/>
    <w:link w:val="Listenabsatz"/>
    <w:uiPriority w:val="34"/>
    <w:rsid w:val="00057C92"/>
    <w:rPr>
      <w:sz w:val="24"/>
    </w:rPr>
  </w:style>
  <w:style w:type="character" w:customStyle="1" w:styleId="OeADAufzhlungVariante2Zchn">
    <w:name w:val="OeAD Aufzählung (Variante 2) Zchn"/>
    <w:link w:val="OeADAufzhlungVariante2"/>
    <w:rsid w:val="000512BE"/>
    <w:rPr>
      <w:rFonts w:cs="Tahoma"/>
      <w:color w:val="000000"/>
      <w:sz w:val="24"/>
      <w:szCs w:val="24"/>
      <w:lang w:val="de-DE"/>
    </w:rPr>
  </w:style>
  <w:style w:type="character" w:customStyle="1" w:styleId="OeADAufzhlungVariante3Zchn">
    <w:name w:val="OeAD Aufzählung (Variante 3) Zchn"/>
    <w:link w:val="OeADAufzhlungVariante3"/>
    <w:rsid w:val="000512BE"/>
    <w:rPr>
      <w:rFonts w:cs="Tahoma"/>
      <w:color w:val="000000"/>
      <w:sz w:val="24"/>
      <w:szCs w:val="24"/>
      <w:lang w:val="de-DE"/>
    </w:rPr>
  </w:style>
  <w:style w:type="character" w:styleId="Kommentarzeichen">
    <w:name w:val="annotation reference"/>
    <w:uiPriority w:val="99"/>
    <w:semiHidden/>
    <w:unhideWhenUsed/>
    <w:rsid w:val="00B730D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730D9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730D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30D9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730D9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qFormat/>
    <w:rsid w:val="005124F9"/>
    <w:pPr>
      <w:tabs>
        <w:tab w:val="center" w:pos="4536"/>
        <w:tab w:val="right" w:pos="9072"/>
      </w:tabs>
    </w:pPr>
    <w:rPr>
      <w:sz w:val="20"/>
    </w:rPr>
  </w:style>
  <w:style w:type="character" w:customStyle="1" w:styleId="KopfzeileZchn">
    <w:name w:val="Kopfzeile Zchn"/>
    <w:link w:val="Kopfzeile"/>
    <w:uiPriority w:val="99"/>
    <w:rsid w:val="005124F9"/>
    <w:rPr>
      <w:color w:val="000000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5124F9"/>
    <w:pPr>
      <w:tabs>
        <w:tab w:val="center" w:pos="4536"/>
        <w:tab w:val="right" w:pos="9072"/>
      </w:tabs>
    </w:pPr>
    <w:rPr>
      <w:sz w:val="20"/>
    </w:rPr>
  </w:style>
  <w:style w:type="character" w:customStyle="1" w:styleId="FuzeileZchn">
    <w:name w:val="Fußzeile Zchn"/>
    <w:link w:val="Fuzeile"/>
    <w:uiPriority w:val="99"/>
    <w:rsid w:val="005124F9"/>
    <w:rPr>
      <w:color w:val="000000"/>
      <w:sz w:val="20"/>
    </w:rPr>
  </w:style>
  <w:style w:type="paragraph" w:customStyle="1" w:styleId="OeADAufzhlungVariante1">
    <w:name w:val="OeAD Aufzählung (Variante 1)"/>
    <w:basedOn w:val="Listenabsatz"/>
    <w:link w:val="OeADAufzhlungVariante1Zchn"/>
    <w:qFormat/>
    <w:rsid w:val="00D34B05"/>
    <w:pPr>
      <w:numPr>
        <w:numId w:val="3"/>
      </w:numPr>
    </w:pPr>
    <w:rPr>
      <w:rFonts w:cs="Tahoma"/>
      <w:szCs w:val="24"/>
      <w:lang w:val="de-DE"/>
    </w:rPr>
  </w:style>
  <w:style w:type="character" w:customStyle="1" w:styleId="OeADAufzhlungVariante1Zchn">
    <w:name w:val="OeAD Aufzählung (Variante 1) Zchn"/>
    <w:link w:val="OeADAufzhlungVariante1"/>
    <w:rsid w:val="00D34B05"/>
    <w:rPr>
      <w:rFonts w:cs="Tahoma"/>
      <w:color w:val="000000"/>
      <w:sz w:val="24"/>
      <w:szCs w:val="24"/>
      <w:lang w:val="de-DE"/>
    </w:rPr>
  </w:style>
  <w:style w:type="paragraph" w:customStyle="1" w:styleId="Funote">
    <w:name w:val="Fußnote"/>
    <w:aliases w:val="Literaturangabe"/>
    <w:basedOn w:val="Fuzeile"/>
    <w:link w:val="FunoteZchn"/>
    <w:qFormat/>
    <w:rsid w:val="005124F9"/>
    <w:rPr>
      <w:szCs w:val="20"/>
      <w:lang w:val="de-DE"/>
    </w:rPr>
  </w:style>
  <w:style w:type="character" w:customStyle="1" w:styleId="FunoteZchn">
    <w:name w:val="Fußnote Zchn"/>
    <w:aliases w:val="Literaturangabe Zchn"/>
    <w:link w:val="Funote"/>
    <w:rsid w:val="005124F9"/>
    <w:rPr>
      <w:color w:val="000000"/>
      <w:sz w:val="20"/>
      <w:szCs w:val="20"/>
      <w:lang w:val="de-DE"/>
    </w:rPr>
  </w:style>
  <w:style w:type="character" w:styleId="IntensiverVerweis">
    <w:name w:val="Intense Reference"/>
    <w:uiPriority w:val="32"/>
    <w:rsid w:val="000C6364"/>
    <w:rPr>
      <w:b/>
      <w:bCs/>
      <w:smallCaps/>
      <w:color w:val="005E75"/>
      <w:spacing w:val="5"/>
      <w:u w:val="singl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C6364"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rsid w:val="000C6364"/>
    <w:rPr>
      <w:color w:val="000000"/>
      <w:sz w:val="20"/>
      <w:szCs w:val="20"/>
    </w:rPr>
  </w:style>
  <w:style w:type="character" w:styleId="Endnotenzeichen">
    <w:name w:val="endnote reference"/>
    <w:uiPriority w:val="99"/>
    <w:semiHidden/>
    <w:unhideWhenUsed/>
    <w:rsid w:val="000C636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C6364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0C6364"/>
    <w:rPr>
      <w:color w:val="000000"/>
      <w:sz w:val="20"/>
      <w:szCs w:val="20"/>
    </w:rPr>
  </w:style>
  <w:style w:type="character" w:styleId="Funotenzeichen">
    <w:name w:val="footnote reference"/>
    <w:uiPriority w:val="99"/>
    <w:semiHidden/>
    <w:unhideWhenUsed/>
    <w:rsid w:val="000C6364"/>
    <w:rPr>
      <w:vertAlign w:val="superscript"/>
    </w:rPr>
  </w:style>
  <w:style w:type="paragraph" w:customStyle="1" w:styleId="Headlinegro35Pt">
    <w:name w:val="Headline groß 35 Pt"/>
    <w:basedOn w:val="Standard"/>
    <w:uiPriority w:val="99"/>
    <w:rsid w:val="00E214BC"/>
    <w:pPr>
      <w:autoSpaceDE w:val="0"/>
      <w:autoSpaceDN w:val="0"/>
      <w:adjustRightInd w:val="0"/>
      <w:spacing w:after="113" w:line="700" w:lineRule="atLeast"/>
      <w:textAlignment w:val="center"/>
    </w:pPr>
    <w:rPr>
      <w:rFonts w:ascii="Karmina Basic Italic" w:hAnsi="Karmina Basic Italic" w:cs="Karmina Basic Italic"/>
      <w:i/>
      <w:iCs/>
      <w:color w:val="B70420"/>
      <w:sz w:val="70"/>
      <w:szCs w:val="70"/>
      <w:lang w:val="de-DE"/>
    </w:rPr>
  </w:style>
  <w:style w:type="table" w:styleId="Tabellenraster">
    <w:name w:val="Table Grid"/>
    <w:basedOn w:val="NormaleTabelle"/>
    <w:uiPriority w:val="59"/>
    <w:rsid w:val="00E46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">
    <w:name w:val="Tabelle"/>
    <w:basedOn w:val="Standard"/>
    <w:link w:val="TabelleZchn"/>
    <w:rsid w:val="00984ACF"/>
    <w:rPr>
      <w:lang w:val="de-DE"/>
    </w:rPr>
  </w:style>
  <w:style w:type="character" w:customStyle="1" w:styleId="TabelleZchn">
    <w:name w:val="Tabelle Zchn"/>
    <w:link w:val="Tabelle"/>
    <w:rsid w:val="00984ACF"/>
    <w:rPr>
      <w:color w:val="000000"/>
      <w:sz w:val="24"/>
      <w:lang w:val="de-DE"/>
    </w:rPr>
  </w:style>
  <w:style w:type="character" w:styleId="Platzhaltertext">
    <w:name w:val="Placeholder Text"/>
    <w:uiPriority w:val="99"/>
    <w:semiHidden/>
    <w:rsid w:val="00C340BD"/>
    <w:rPr>
      <w:color w:val="808080"/>
    </w:rPr>
  </w:style>
  <w:style w:type="paragraph" w:styleId="Beschriftung">
    <w:name w:val="caption"/>
    <w:aliases w:val="Credits"/>
    <w:basedOn w:val="Standard"/>
    <w:next w:val="Standard"/>
    <w:uiPriority w:val="35"/>
    <w:unhideWhenUsed/>
    <w:qFormat/>
    <w:rsid w:val="00984ACF"/>
    <w:pPr>
      <w:spacing w:before="0" w:after="200"/>
    </w:pPr>
    <w:rPr>
      <w:bCs/>
      <w:sz w:val="20"/>
      <w:szCs w:val="18"/>
    </w:rPr>
  </w:style>
  <w:style w:type="character" w:styleId="Hyperlink">
    <w:name w:val="Hyperlink"/>
    <w:uiPriority w:val="99"/>
    <w:unhideWhenUsed/>
    <w:rsid w:val="00EE241A"/>
    <w:rPr>
      <w:color w:val="B92E16"/>
      <w:u w:val="single"/>
    </w:rPr>
  </w:style>
  <w:style w:type="character" w:styleId="BesuchterLink">
    <w:name w:val="FollowedHyperlink"/>
    <w:uiPriority w:val="99"/>
    <w:semiHidden/>
    <w:unhideWhenUsed/>
    <w:rsid w:val="00341C08"/>
    <w:rPr>
      <w:color w:val="B92E16"/>
      <w:u w:val="single"/>
    </w:rPr>
  </w:style>
  <w:style w:type="paragraph" w:customStyle="1" w:styleId="OeADAufzhlungVariante4">
    <w:name w:val="OeAD Aufzählung (Variante 4)"/>
    <w:basedOn w:val="Listenabsatz"/>
    <w:link w:val="OeADAufzhlungVariante4Zchn"/>
    <w:qFormat/>
    <w:rsid w:val="00D348B5"/>
    <w:pPr>
      <w:numPr>
        <w:numId w:val="9"/>
      </w:numPr>
    </w:pPr>
  </w:style>
  <w:style w:type="paragraph" w:customStyle="1" w:styleId="OeADAufzhlungVariante5">
    <w:name w:val="OeAD Aufzählung (Variante 5)"/>
    <w:basedOn w:val="Listenabsatz"/>
    <w:link w:val="OeADAufzhlungVariante5Zchn"/>
    <w:qFormat/>
    <w:rsid w:val="00E70D65"/>
    <w:pPr>
      <w:numPr>
        <w:numId w:val="10"/>
      </w:numPr>
    </w:pPr>
  </w:style>
  <w:style w:type="character" w:customStyle="1" w:styleId="OeADAufzhlungVariante4Zchn">
    <w:name w:val="OeAD Aufzählung (Variante 4) Zchn"/>
    <w:link w:val="OeADAufzhlungVariante4"/>
    <w:rsid w:val="00D348B5"/>
    <w:rPr>
      <w:color w:val="000000"/>
      <w:sz w:val="24"/>
    </w:rPr>
  </w:style>
  <w:style w:type="paragraph" w:customStyle="1" w:styleId="OeADAufzhlungVariante6">
    <w:name w:val="OeAD Aufzählung (Variante 6)"/>
    <w:basedOn w:val="Listenabsatz"/>
    <w:qFormat/>
    <w:rsid w:val="00F01394"/>
    <w:pPr>
      <w:numPr>
        <w:numId w:val="11"/>
      </w:numPr>
    </w:pPr>
  </w:style>
  <w:style w:type="character" w:customStyle="1" w:styleId="OeADAufzhlungVariante5Zchn">
    <w:name w:val="OeAD Aufzählung (Variante 5) Zchn"/>
    <w:link w:val="OeADAufzhlungVariante5"/>
    <w:rsid w:val="00E70D65"/>
    <w:rPr>
      <w:color w:val="000000"/>
      <w:sz w:val="24"/>
    </w:rPr>
  </w:style>
  <w:style w:type="paragraph" w:customStyle="1" w:styleId="AufzhlungKasterl">
    <w:name w:val="Aufzählung_Kasterl"/>
    <w:basedOn w:val="Standard"/>
    <w:link w:val="AufzhlungKasterlZchn"/>
    <w:qFormat/>
    <w:rsid w:val="00921254"/>
    <w:pPr>
      <w:spacing w:before="0"/>
      <w:ind w:left="502" w:hanging="360"/>
    </w:pPr>
    <w:rPr>
      <w:rFonts w:cs="Tahoma"/>
      <w:sz w:val="22"/>
      <w:szCs w:val="24"/>
      <w:lang w:val="de-DE"/>
    </w:rPr>
  </w:style>
  <w:style w:type="character" w:customStyle="1" w:styleId="AufzhlungKasterlZchn">
    <w:name w:val="Aufzählung_Kasterl Zchn"/>
    <w:link w:val="AufzhlungKasterl"/>
    <w:rsid w:val="00921254"/>
    <w:rPr>
      <w:rFonts w:ascii="Calibri" w:eastAsia="Calibri" w:hAnsi="Calibri" w:cs="Tahoma"/>
      <w:color w:val="000000"/>
      <w:szCs w:val="24"/>
      <w:lang w:val="de-DE"/>
    </w:rPr>
  </w:style>
  <w:style w:type="character" w:styleId="NichtaufgelsteErwhnung">
    <w:name w:val="Unresolved Mention"/>
    <w:uiPriority w:val="99"/>
    <w:semiHidden/>
    <w:unhideWhenUsed/>
    <w:rsid w:val="008B1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anda.com/currency-converter/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translate.google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\AppData\Roaming\Microsoft\Templates\20210215_Beispiel%20BP%20Englisch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F0B6EDE9034632A2B9D30F39376D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6DA405-D461-4274-BC90-3C535425E605}"/>
      </w:docPartPr>
      <w:docPartBody>
        <w:p w:rsidR="007A55AC" w:rsidRDefault="0051788C" w:rsidP="0051788C">
          <w:pPr>
            <w:pStyle w:val="0EF0B6EDE9034632A2B9D30F39376DFD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3A136E756F174A389F76391A4F9E30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BE5767-22FC-4E37-B141-9637AD750381}"/>
      </w:docPartPr>
      <w:docPartBody>
        <w:p w:rsidR="007A55AC" w:rsidRDefault="0051788C" w:rsidP="0051788C">
          <w:pPr>
            <w:pStyle w:val="3A136E756F174A389F76391A4F9E304B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A7FF196D44AF4EB7A6B56F14729F2F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183BF-E7E1-4C65-A4AB-06C5D03EDE23}"/>
      </w:docPartPr>
      <w:docPartBody>
        <w:p w:rsidR="007A55AC" w:rsidRDefault="002941AD" w:rsidP="002941AD">
          <w:pPr>
            <w:pStyle w:val="A7FF196D44AF4EB7A6B56F14729F2F424"/>
          </w:pPr>
          <w:r>
            <w:rPr>
              <w:rFonts w:cs="Calibri"/>
              <w:color w:val="auto"/>
              <w:sz w:val="20"/>
              <w:szCs w:val="20"/>
            </w:rPr>
            <w:t>choose an element</w:t>
          </w:r>
        </w:p>
      </w:docPartBody>
    </w:docPart>
    <w:docPart>
      <w:docPartPr>
        <w:name w:val="223BE8C956BE446ABF1CCE2245CF79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CA5FCC-570C-4C35-99CB-113A3D85172E}"/>
      </w:docPartPr>
      <w:docPartBody>
        <w:p w:rsidR="00883E79" w:rsidRDefault="00883E79" w:rsidP="00883E79">
          <w:pPr>
            <w:pStyle w:val="223BE8C956BE446ABF1CCE2245CF7905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D55F718D07EC4A009A1A0720D240B5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411EED-EBAC-4AE3-A197-084D149C331D}"/>
      </w:docPartPr>
      <w:docPartBody>
        <w:p w:rsidR="00883E79" w:rsidRDefault="00883E79" w:rsidP="00883E79">
          <w:pPr>
            <w:pStyle w:val="D55F718D07EC4A009A1A0720D240B57E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5059455563C34762B51CFEA87BEE22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AC0CD2-3FE9-4311-8CFD-9127A6DFCA20}"/>
      </w:docPartPr>
      <w:docPartBody>
        <w:p w:rsidR="00883E79" w:rsidRDefault="00883E79" w:rsidP="00883E79">
          <w:pPr>
            <w:pStyle w:val="5059455563C34762B51CFEA87BEE22A4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A856FC3F704F4CAF906E205D3012A1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4B81CC-8092-46C3-976A-AF1392D655DA}"/>
      </w:docPartPr>
      <w:docPartBody>
        <w:p w:rsidR="00883E79" w:rsidRDefault="00883E79" w:rsidP="00883E79">
          <w:pPr>
            <w:pStyle w:val="A856FC3F704F4CAF906E205D3012A173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DE3F1DC145574A88BCB9C08DC5763D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FF45DF-454F-47E1-9D75-FEF49ADDFC6C}"/>
      </w:docPartPr>
      <w:docPartBody>
        <w:p w:rsidR="00883E79" w:rsidRDefault="00883E79" w:rsidP="00883E79">
          <w:pPr>
            <w:pStyle w:val="DE3F1DC145574A88BCB9C08DC5763D49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3A96EC46501C4FBAA0BC84DC19D18D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906325-6B45-46E9-B909-6136FA13AF25}"/>
      </w:docPartPr>
      <w:docPartBody>
        <w:p w:rsidR="00883E79" w:rsidRDefault="00883E79" w:rsidP="00883E79">
          <w:pPr>
            <w:pStyle w:val="3A96EC46501C4FBAA0BC84DC19D18D75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DF9121BF608341DB88A860320897DF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704F97-E274-4B03-BBA8-FB57A49C8B2C}"/>
      </w:docPartPr>
      <w:docPartBody>
        <w:p w:rsidR="000272AB" w:rsidRDefault="000272AB" w:rsidP="000272AB">
          <w:pPr>
            <w:pStyle w:val="DF9121BF608341DB88A860320897DF9E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C7A44ABB593F41808CFEE379A15B0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337ECD-DCED-4647-80EA-E7AC7BC25014}"/>
      </w:docPartPr>
      <w:docPartBody>
        <w:p w:rsidR="000272AB" w:rsidRDefault="000272AB" w:rsidP="000272AB">
          <w:pPr>
            <w:pStyle w:val="C7A44ABB593F41808CFEE379A15B08E2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EE7C6968FF264AF58D9DC5376E7EE2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E94126-3811-48A6-9390-FE999BDD44EF}"/>
      </w:docPartPr>
      <w:docPartBody>
        <w:p w:rsidR="000272AB" w:rsidRDefault="000272AB" w:rsidP="000272AB">
          <w:pPr>
            <w:pStyle w:val="EE7C6968FF264AF58D9DC5376E7EE2FF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857A8D05D4B7444B962F703EE04DAD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449053-17CC-406F-A983-0CE3BD96C749}"/>
      </w:docPartPr>
      <w:docPartBody>
        <w:p w:rsidR="000272AB" w:rsidRDefault="000272AB" w:rsidP="000272AB">
          <w:pPr>
            <w:pStyle w:val="857A8D05D4B7444B962F703EE04DADFF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31D5EB58BCBE4110A348AE294EE415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9B4BEC-A6BD-4D6F-B0BE-335474C772A2}"/>
      </w:docPartPr>
      <w:docPartBody>
        <w:p w:rsidR="000272AB" w:rsidRDefault="000272AB" w:rsidP="000272AB">
          <w:pPr>
            <w:pStyle w:val="31D5EB58BCBE4110A348AE294EE415CA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2129545C48AD426BAA24B73456F3A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4AB16-98ED-4D91-A422-FE8430766592}"/>
      </w:docPartPr>
      <w:docPartBody>
        <w:p w:rsidR="000272AB" w:rsidRDefault="000272AB" w:rsidP="000272AB">
          <w:pPr>
            <w:pStyle w:val="2129545C48AD426BAA24B73456F3AA88"/>
          </w:pPr>
          <w:r>
            <w:rPr>
              <w:rFonts w:cs="Calibri"/>
              <w:sz w:val="20"/>
              <w:szCs w:val="20"/>
            </w:rPr>
            <w:t>choose an element</w:t>
          </w:r>
        </w:p>
      </w:docPartBody>
    </w:docPart>
    <w:docPart>
      <w:docPartPr>
        <w:name w:val="C9AB7F1934F1473EBF9D4E389AA6A8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11A119-E6AD-4E4D-82C6-08F4B9EE72B5}"/>
      </w:docPartPr>
      <w:docPartBody>
        <w:p w:rsidR="007F5A78" w:rsidRDefault="007F5A78" w:rsidP="007F5A78">
          <w:pPr>
            <w:pStyle w:val="C9AB7F1934F1473EBF9D4E389AA6A8ED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66CA4AD821CD4C6BB39F520C8BF0B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43EC75-A4DB-496C-839F-351E25B41CDC}"/>
      </w:docPartPr>
      <w:docPartBody>
        <w:p w:rsidR="007F5A78" w:rsidRDefault="007F5A78" w:rsidP="007F5A78">
          <w:pPr>
            <w:pStyle w:val="66CA4AD821CD4C6BB39F520C8BF0B882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FA0869D8CE9E4A779E9D9BD4DBDB9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B585FF-E6FA-44F7-8A43-66160DBAC57A}"/>
      </w:docPartPr>
      <w:docPartBody>
        <w:p w:rsidR="007F5A78" w:rsidRDefault="007F5A78" w:rsidP="007F5A78">
          <w:pPr>
            <w:pStyle w:val="FA0869D8CE9E4A779E9D9BD4DBDB9E5B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4AAC291C397C4427AFA107C6141348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C353A2-C76F-4407-95F1-D0480355901F}"/>
      </w:docPartPr>
      <w:docPartBody>
        <w:p w:rsidR="007F5A78" w:rsidRDefault="007F5A78" w:rsidP="007F5A78">
          <w:pPr>
            <w:pStyle w:val="4AAC291C397C4427AFA107C6141348B4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E221499434DB47609FD00ABB1DB03B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2A26D3-3757-4FCD-9C85-D0D21291FDCC}"/>
      </w:docPartPr>
      <w:docPartBody>
        <w:p w:rsidR="007F5A78" w:rsidRDefault="007F5A78" w:rsidP="007F5A78">
          <w:pPr>
            <w:pStyle w:val="E221499434DB47609FD00ABB1DB03B11"/>
          </w:pPr>
          <w:r w:rsidRPr="00CE4AC4">
            <w:rPr>
              <w:rStyle w:val="Platzhaltertext"/>
            </w:rPr>
            <w:t>Wählen Sie ein Element aus.</w:t>
          </w:r>
        </w:p>
      </w:docPartBody>
    </w:docPart>
    <w:docPart>
      <w:docPartPr>
        <w:name w:val="1149F71DD4844B709E7BF5ED52549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943CCE-7247-4941-A837-ED6CF9A8995F}"/>
      </w:docPartPr>
      <w:docPartBody>
        <w:p w:rsidR="007F5A78" w:rsidRDefault="007F5A78" w:rsidP="007F5A78">
          <w:pPr>
            <w:pStyle w:val="1149F71DD4844B709E7BF5ED52549D30"/>
          </w:pPr>
          <w:r w:rsidRPr="00CE4AC4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rmina Basic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Textkörper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ED"/>
    <w:rsid w:val="0001343F"/>
    <w:rsid w:val="000272AB"/>
    <w:rsid w:val="000A0CED"/>
    <w:rsid w:val="000A18BD"/>
    <w:rsid w:val="00103F8B"/>
    <w:rsid w:val="00206BB3"/>
    <w:rsid w:val="002409C0"/>
    <w:rsid w:val="002941AD"/>
    <w:rsid w:val="002D367E"/>
    <w:rsid w:val="00331CAB"/>
    <w:rsid w:val="003E0434"/>
    <w:rsid w:val="004400C1"/>
    <w:rsid w:val="00441704"/>
    <w:rsid w:val="004A1BEC"/>
    <w:rsid w:val="004F41C2"/>
    <w:rsid w:val="00516F1F"/>
    <w:rsid w:val="0051788C"/>
    <w:rsid w:val="005319C4"/>
    <w:rsid w:val="0055409D"/>
    <w:rsid w:val="00563A2C"/>
    <w:rsid w:val="0059245C"/>
    <w:rsid w:val="00593690"/>
    <w:rsid w:val="005C3ACC"/>
    <w:rsid w:val="00651D3C"/>
    <w:rsid w:val="00653EE1"/>
    <w:rsid w:val="0066734B"/>
    <w:rsid w:val="00695AD8"/>
    <w:rsid w:val="006C0907"/>
    <w:rsid w:val="006C2D73"/>
    <w:rsid w:val="007131E9"/>
    <w:rsid w:val="007450FD"/>
    <w:rsid w:val="00791E6B"/>
    <w:rsid w:val="007A55AC"/>
    <w:rsid w:val="007F5A78"/>
    <w:rsid w:val="00832F20"/>
    <w:rsid w:val="00883E79"/>
    <w:rsid w:val="009463AA"/>
    <w:rsid w:val="00967B7C"/>
    <w:rsid w:val="00A86345"/>
    <w:rsid w:val="00AE41CB"/>
    <w:rsid w:val="00B84C34"/>
    <w:rsid w:val="00BD619C"/>
    <w:rsid w:val="00CD1F51"/>
    <w:rsid w:val="00D62504"/>
    <w:rsid w:val="00F03C5E"/>
    <w:rsid w:val="00F058CA"/>
    <w:rsid w:val="00FD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7F5A78"/>
    <w:rPr>
      <w:color w:val="808080"/>
    </w:rPr>
  </w:style>
  <w:style w:type="paragraph" w:customStyle="1" w:styleId="0EF0B6EDE9034632A2B9D30F39376DFD">
    <w:name w:val="0EF0B6EDE9034632A2B9D30F39376DFD"/>
    <w:rsid w:val="0051788C"/>
  </w:style>
  <w:style w:type="paragraph" w:customStyle="1" w:styleId="3A136E756F174A389F76391A4F9E304B">
    <w:name w:val="3A136E756F174A389F76391A4F9E304B"/>
    <w:rsid w:val="0051788C"/>
  </w:style>
  <w:style w:type="paragraph" w:customStyle="1" w:styleId="223BE8C956BE446ABF1CCE2245CF7905">
    <w:name w:val="223BE8C956BE446ABF1CCE2245CF7905"/>
    <w:rsid w:val="00883E79"/>
  </w:style>
  <w:style w:type="paragraph" w:customStyle="1" w:styleId="D55F718D07EC4A009A1A0720D240B57E">
    <w:name w:val="D55F718D07EC4A009A1A0720D240B57E"/>
    <w:rsid w:val="00883E79"/>
  </w:style>
  <w:style w:type="paragraph" w:customStyle="1" w:styleId="5059455563C34762B51CFEA87BEE22A4">
    <w:name w:val="5059455563C34762B51CFEA87BEE22A4"/>
    <w:rsid w:val="00883E79"/>
  </w:style>
  <w:style w:type="paragraph" w:customStyle="1" w:styleId="A856FC3F704F4CAF906E205D3012A173">
    <w:name w:val="A856FC3F704F4CAF906E205D3012A173"/>
    <w:rsid w:val="00883E79"/>
  </w:style>
  <w:style w:type="paragraph" w:customStyle="1" w:styleId="DE3F1DC145574A88BCB9C08DC5763D49">
    <w:name w:val="DE3F1DC145574A88BCB9C08DC5763D49"/>
    <w:rsid w:val="00883E79"/>
  </w:style>
  <w:style w:type="paragraph" w:customStyle="1" w:styleId="3A96EC46501C4FBAA0BC84DC19D18D75">
    <w:name w:val="3A96EC46501C4FBAA0BC84DC19D18D75"/>
    <w:rsid w:val="00883E79"/>
  </w:style>
  <w:style w:type="paragraph" w:customStyle="1" w:styleId="C9AB7F1934F1473EBF9D4E389AA6A8ED">
    <w:name w:val="C9AB7F1934F1473EBF9D4E389AA6A8ED"/>
    <w:rsid w:val="007F5A78"/>
  </w:style>
  <w:style w:type="paragraph" w:customStyle="1" w:styleId="A7FF196D44AF4EB7A6B56F14729F2F424">
    <w:name w:val="A7FF196D44AF4EB7A6B56F14729F2F424"/>
    <w:rsid w:val="002941AD"/>
    <w:pPr>
      <w:spacing w:before="200" w:after="0" w:line="240" w:lineRule="auto"/>
    </w:pPr>
    <w:rPr>
      <w:rFonts w:ascii="Calibri" w:eastAsia="Calibri" w:hAnsi="Calibri" w:cs="Times New Roman"/>
      <w:color w:val="000000"/>
      <w:kern w:val="0"/>
      <w:szCs w:val="22"/>
      <w:lang w:eastAsia="en-US"/>
      <w14:ligatures w14:val="none"/>
    </w:rPr>
  </w:style>
  <w:style w:type="paragraph" w:customStyle="1" w:styleId="DF9121BF608341DB88A860320897DF9E">
    <w:name w:val="DF9121BF608341DB88A860320897DF9E"/>
    <w:rsid w:val="000272AB"/>
  </w:style>
  <w:style w:type="paragraph" w:customStyle="1" w:styleId="C7A44ABB593F41808CFEE379A15B08E2">
    <w:name w:val="C7A44ABB593F41808CFEE379A15B08E2"/>
    <w:rsid w:val="000272AB"/>
  </w:style>
  <w:style w:type="paragraph" w:customStyle="1" w:styleId="EE7C6968FF264AF58D9DC5376E7EE2FF">
    <w:name w:val="EE7C6968FF264AF58D9DC5376E7EE2FF"/>
    <w:rsid w:val="000272AB"/>
  </w:style>
  <w:style w:type="paragraph" w:customStyle="1" w:styleId="857A8D05D4B7444B962F703EE04DADFF">
    <w:name w:val="857A8D05D4B7444B962F703EE04DADFF"/>
    <w:rsid w:val="000272AB"/>
  </w:style>
  <w:style w:type="paragraph" w:customStyle="1" w:styleId="31D5EB58BCBE4110A348AE294EE415CA">
    <w:name w:val="31D5EB58BCBE4110A348AE294EE415CA"/>
    <w:rsid w:val="000272AB"/>
  </w:style>
  <w:style w:type="paragraph" w:customStyle="1" w:styleId="2129545C48AD426BAA24B73456F3AA88">
    <w:name w:val="2129545C48AD426BAA24B73456F3AA88"/>
    <w:rsid w:val="000272AB"/>
  </w:style>
  <w:style w:type="paragraph" w:customStyle="1" w:styleId="66CA4AD821CD4C6BB39F520C8BF0B882">
    <w:name w:val="66CA4AD821CD4C6BB39F520C8BF0B882"/>
    <w:rsid w:val="007F5A78"/>
  </w:style>
  <w:style w:type="paragraph" w:customStyle="1" w:styleId="FA0869D8CE9E4A779E9D9BD4DBDB9E5B">
    <w:name w:val="FA0869D8CE9E4A779E9D9BD4DBDB9E5B"/>
    <w:rsid w:val="007F5A78"/>
  </w:style>
  <w:style w:type="paragraph" w:customStyle="1" w:styleId="4AAC291C397C4427AFA107C6141348B4">
    <w:name w:val="4AAC291C397C4427AFA107C6141348B4"/>
    <w:rsid w:val="007F5A78"/>
  </w:style>
  <w:style w:type="paragraph" w:customStyle="1" w:styleId="E221499434DB47609FD00ABB1DB03B11">
    <w:name w:val="E221499434DB47609FD00ABB1DB03B11"/>
    <w:rsid w:val="007F5A78"/>
  </w:style>
  <w:style w:type="paragraph" w:customStyle="1" w:styleId="1149F71DD4844B709E7BF5ED52549D30">
    <w:name w:val="1149F71DD4844B709E7BF5ED52549D30"/>
    <w:rsid w:val="007F5A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5CF31F7D2BB45B4130821206BB8F6" ma:contentTypeVersion="6" ma:contentTypeDescription="Ein neues Dokument erstellen." ma:contentTypeScope="" ma:versionID="5d8a80c0854ef1089498ae0cb50566fa">
  <xsd:schema xmlns:xsd="http://www.w3.org/2001/XMLSchema" xmlns:xs="http://www.w3.org/2001/XMLSchema" xmlns:p="http://schemas.microsoft.com/office/2006/metadata/properties" xmlns:ns2="be6f8c19-7923-4c3d-9b62-8671f861a375" xmlns:ns3="da91823d-52ea-4680-991a-3f0adbb4c8ec" targetNamespace="http://schemas.microsoft.com/office/2006/metadata/properties" ma:root="true" ma:fieldsID="4541d5851dfabe1726d16a39963b8db6" ns2:_="" ns3:_="">
    <xsd:import namespace="be6f8c19-7923-4c3d-9b62-8671f861a375"/>
    <xsd:import namespace="da91823d-52ea-4680-991a-3f0adbb4c8e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f8c19-7923-4c3d-9b62-8671f861a3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823d-52ea-4680-991a-3f0adbb4c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CDB33-C444-4C93-93E1-D59444907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f8c19-7923-4c3d-9b62-8671f861a375"/>
    <ds:schemaRef ds:uri="da91823d-52ea-4680-991a-3f0adbb4c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BC1688-2153-46C2-84C1-34F7F9E36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3FABC-DB57-1C45-B37E-1CC182BC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20210215_Beispiel BP Englisch 2021.dotx</Template>
  <TotalTime>0</TotalTime>
  <Pages>1</Pages>
  <Words>274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[Titel des Dokuments]</vt:lpstr>
    </vt:vector>
  </TitlesOfParts>
  <Company/>
  <LinksUpToDate>false</LinksUpToDate>
  <CharactersWithSpaces>2003</CharactersWithSpaces>
  <SharedDoc>false</SharedDoc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[Titel des Dokuments]</dc:title>
  <dc:subject/>
  <dc:creator>Engel, Katharina</dc:creator>
  <cp:keywords/>
  <dc:description/>
  <cp:lastModifiedBy>Mayrhofer, Kerstin</cp:lastModifiedBy>
  <cp:revision>19</cp:revision>
  <cp:lastPrinted>2024-07-23T11:23:00Z</cp:lastPrinted>
  <dcterms:created xsi:type="dcterms:W3CDTF">2024-08-08T08:34:00Z</dcterms:created>
  <dcterms:modified xsi:type="dcterms:W3CDTF">2025-06-20T08:59:00Z</dcterms:modified>
</cp:coreProperties>
</file>